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085D9F" w14:textId="34E54E6E" w:rsidR="009A6FD9" w:rsidRDefault="00F01113">
      <w:r w:rsidRPr="009A6FD9">
        <w:rPr>
          <w:rFonts w:ascii="Arial" w:hAnsi="Arial" w:cs="Arial"/>
          <w:i/>
          <w:iCs/>
          <w:noProof/>
          <w:sz w:val="31"/>
          <w:szCs w:val="31"/>
          <w:lang w:eastAsia="nl-NL"/>
        </w:rPr>
        <w:drawing>
          <wp:anchor distT="0" distB="0" distL="114300" distR="114300" simplePos="0" relativeHeight="251657216" behindDoc="1" locked="1" layoutInCell="1" allowOverlap="1" wp14:anchorId="69248422" wp14:editId="33B70F63">
            <wp:simplePos x="0" y="0"/>
            <wp:positionH relativeFrom="column">
              <wp:posOffset>-293370</wp:posOffset>
            </wp:positionH>
            <wp:positionV relativeFrom="page">
              <wp:posOffset>-2089150</wp:posOffset>
            </wp:positionV>
            <wp:extent cx="7719695" cy="6347460"/>
            <wp:effectExtent l="0" t="0" r="0" b="0"/>
            <wp:wrapNone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laceholder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648" b="12687"/>
                    <a:stretch/>
                  </pic:blipFill>
                  <pic:spPr bwMode="auto">
                    <a:xfrm>
                      <a:off x="0" y="0"/>
                      <a:ext cx="7719695" cy="634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softEdge rad="3175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FC8164" w14:textId="5B29B456" w:rsidR="009A6FD9" w:rsidRDefault="009A6FD9"/>
    <w:p w14:paraId="1CFCB0FF" w14:textId="7F07E308" w:rsidR="009A6FD9" w:rsidRDefault="009A6FD9"/>
    <w:p w14:paraId="251EEE0C" w14:textId="751C2214" w:rsidR="009A6FD9" w:rsidRDefault="009A6FD9"/>
    <w:p w14:paraId="2E9EF9CF" w14:textId="26B25608" w:rsidR="009A6FD9" w:rsidRDefault="009A6FD9"/>
    <w:p w14:paraId="23E23D90" w14:textId="7220D6D2" w:rsidR="009A6FD9" w:rsidRDefault="009A6FD9"/>
    <w:p w14:paraId="39607C1A" w14:textId="2E9CC629" w:rsidR="009A6FD9" w:rsidRDefault="009A6FD9"/>
    <w:p w14:paraId="4585D387" w14:textId="05545E9D" w:rsidR="009A6FD9" w:rsidRDefault="001D16FA"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F812E26" wp14:editId="595F73C6">
                <wp:simplePos x="0" y="0"/>
                <wp:positionH relativeFrom="column">
                  <wp:posOffset>4335615</wp:posOffset>
                </wp:positionH>
                <wp:positionV relativeFrom="paragraph">
                  <wp:posOffset>1412585</wp:posOffset>
                </wp:positionV>
                <wp:extent cx="2359660" cy="2153930"/>
                <wp:effectExtent l="133350" t="133350" r="116840" b="170180"/>
                <wp:wrapNone/>
                <wp:docPr id="9" name="Achthoek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971917">
                          <a:off x="0" y="0"/>
                          <a:ext cx="2359660" cy="2153930"/>
                        </a:xfrm>
                        <a:prstGeom prst="octagon">
                          <a:avLst/>
                        </a:prstGeom>
                        <a:solidFill>
                          <a:srgbClr val="339095"/>
                        </a:solidFill>
                        <a:ln>
                          <a:noFill/>
                        </a:ln>
                        <a:effectLst>
                          <a:outerShdw blurRad="50800" dist="12700" dir="5100000" sx="101000" sy="101000" algn="ctr" rotWithShape="0">
                            <a:srgbClr val="000000">
                              <a:alpha val="43137"/>
                            </a:srgbClr>
                          </a:outerShd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5F0BC8" id="_x0000_t10" coordsize="21600,21600" o:spt="10" adj="6326" path="m@0,l0@0,0@2@0,21600@1,21600,21600@2,21600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2700,2700,18900,18900;5400,5400,16200,16200"/>
                <v:handles>
                  <v:h position="#0,topLeft" switch="" xrange="0,10800"/>
                </v:handles>
              </v:shapetype>
              <v:shape id="Achthoek 9" o:spid="_x0000_s1026" type="#_x0000_t10" style="position:absolute;margin-left:341.4pt;margin-top:111.25pt;width:185.8pt;height:169.6pt;rotation:-686034fd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" fillcolor="#339095" stroked="f" strokeweight="1pt">
                <v:shadow on="t" type="perspective" color="black" opacity="28270f" offset=".03075mm,.35144mm" matrix="66191f,,,66191f"/>
              </v:shape>
            </w:pict>
          </mc:Fallback>
        </mc:AlternateContent>
      </w:r>
    </w:p>
    <w:p w14:paraId="3A10B2F7" w14:textId="48FF4DB1" w:rsidR="009A6FD9" w:rsidRDefault="009A6FD9"/>
    <w:p w14:paraId="2DAE8E2A" w14:textId="0297A209" w:rsidR="009A6FD9" w:rsidRDefault="009A6FD9"/>
    <w:p w14:paraId="4DBBC728" w14:textId="3895180C" w:rsidR="009A6FD9" w:rsidRDefault="001D16FA"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425D920" wp14:editId="22F9FC1B">
                <wp:simplePos x="0" y="0"/>
                <wp:positionH relativeFrom="column">
                  <wp:posOffset>4243705</wp:posOffset>
                </wp:positionH>
                <wp:positionV relativeFrom="paragraph">
                  <wp:posOffset>183819</wp:posOffset>
                </wp:positionV>
                <wp:extent cx="2625090" cy="1405255"/>
                <wp:effectExtent l="76200" t="304800" r="80010" b="309245"/>
                <wp:wrapNone/>
                <wp:docPr id="10" name="Tekstvak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649922">
                          <a:off x="0" y="0"/>
                          <a:ext cx="2625090" cy="14052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E5E62C" w14:textId="77777777" w:rsidR="001D16FA" w:rsidRPr="00107EFD" w:rsidRDefault="001D16FA" w:rsidP="001D16FA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odaySB-Bold" w:hAnsi="TodaySB-Bold" w:cs="TodaySB-Bold-Identity-H"/>
                                <w:b/>
                                <w:bCs/>
                                <w:color w:val="FFFFFF" w:themeColor="background1"/>
                                <w:sz w:val="44"/>
                                <w:szCs w:val="36"/>
                              </w:rPr>
                            </w:pPr>
                            <w:r w:rsidRPr="00107EFD">
                              <w:rPr>
                                <w:rFonts w:ascii="TodaySB-Bold" w:hAnsi="TodaySB-Bold" w:cs="TodaySB-Bold-Identity-H"/>
                                <w:b/>
                                <w:bCs/>
                                <w:color w:val="FFFFFF" w:themeColor="background1"/>
                                <w:sz w:val="44"/>
                                <w:szCs w:val="36"/>
                              </w:rPr>
                              <w:t>3 - 27 oktober</w:t>
                            </w:r>
                          </w:p>
                          <w:p w14:paraId="52BBEC91" w14:textId="77777777" w:rsidR="001D16FA" w:rsidRPr="00107EFD" w:rsidRDefault="001D16FA" w:rsidP="001D16FA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TodaySB-Bold" w:hAnsi="TodaySB-Bold" w:cs="TodaySB-Bold-Identity-H"/>
                                <w:b/>
                                <w:bCs/>
                                <w:color w:val="FFFFFF" w:themeColor="background1"/>
                                <w:sz w:val="44"/>
                                <w:szCs w:val="36"/>
                              </w:rPr>
                            </w:pPr>
                            <w:r w:rsidRPr="00107EFD">
                              <w:rPr>
                                <w:rFonts w:ascii="TodaySB-Bold" w:hAnsi="TodaySB-Bold" w:cs="TodaySB-Bold-Identity-H"/>
                                <w:b/>
                                <w:bCs/>
                                <w:color w:val="FFFFFF" w:themeColor="background1"/>
                                <w:sz w:val="44"/>
                                <w:szCs w:val="36"/>
                              </w:rPr>
                              <w:t>Arsenaalstraat 4B</w:t>
                            </w:r>
                          </w:p>
                          <w:p w14:paraId="0E6F5490" w14:textId="77777777" w:rsidR="001D16FA" w:rsidRPr="00107EFD" w:rsidRDefault="001D16FA" w:rsidP="001D16FA">
                            <w:pPr>
                              <w:jc w:val="center"/>
                              <w:rPr>
                                <w:rFonts w:ascii="TodaySB-Bold" w:hAnsi="TodaySB-Bold"/>
                                <w:color w:val="FFFFFF" w:themeColor="background1"/>
                                <w:sz w:val="32"/>
                              </w:rPr>
                            </w:pPr>
                            <w:r w:rsidRPr="00107EFD">
                              <w:rPr>
                                <w:rFonts w:ascii="TodaySB-Bold" w:hAnsi="TodaySB-Bold" w:cs="TodaySB-Bold-Identity-H"/>
                                <w:b/>
                                <w:bCs/>
                                <w:color w:val="FFFFFF" w:themeColor="background1"/>
                                <w:sz w:val="44"/>
                                <w:szCs w:val="36"/>
                              </w:rPr>
                              <w:t>Terneuzen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25D920" id="_x0000_t202" coordsize="21600,21600" o:spt="202" path="m,l,21600r21600,l21600,xe">
                <v:stroke joinstyle="miter"/>
                <v:path gradientshapeok="t" o:connecttype="rect"/>
              </v:shapetype>
              <v:shape id="Tekstvak 10" o:spid="_x0000_s1026" type="#_x0000_t202" style="position:absolute;margin-left:334.15pt;margin-top:14.45pt;width:206.7pt;height:110.65pt;rotation:-1037739fd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" filled="f" stroked="f" strokeweight=".5pt">
                <v:textbox>
                  <w:txbxContent>
                    <w:p w14:paraId="14E5E62C" w14:textId="77777777" w:rsidR="001D16FA" w:rsidRPr="00107EFD" w:rsidRDefault="001D16FA" w:rsidP="001D16FA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odaySB-Bold" w:hAnsi="TodaySB-Bold" w:cs="TodaySB-Bold-Identity-H"/>
                          <w:b/>
                          <w:bCs/>
                          <w:color w:val="FFFFFF" w:themeColor="background1"/>
                          <w:sz w:val="44"/>
                          <w:szCs w:val="36"/>
                        </w:rPr>
                      </w:pPr>
                      <w:r w:rsidRPr="00107EFD">
                        <w:rPr>
                          <w:rFonts w:ascii="TodaySB-Bold" w:hAnsi="TodaySB-Bold" w:cs="TodaySB-Bold-Identity-H"/>
                          <w:b/>
                          <w:bCs/>
                          <w:color w:val="FFFFFF" w:themeColor="background1"/>
                          <w:sz w:val="44"/>
                          <w:szCs w:val="36"/>
                        </w:rPr>
                        <w:t>3 - 27 oktober</w:t>
                      </w:r>
                    </w:p>
                    <w:p w14:paraId="52BBEC91" w14:textId="77777777" w:rsidR="001D16FA" w:rsidRPr="00107EFD" w:rsidRDefault="001D16FA" w:rsidP="001D16FA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TodaySB-Bold" w:hAnsi="TodaySB-Bold" w:cs="TodaySB-Bold-Identity-H"/>
                          <w:b/>
                          <w:bCs/>
                          <w:color w:val="FFFFFF" w:themeColor="background1"/>
                          <w:sz w:val="44"/>
                          <w:szCs w:val="36"/>
                        </w:rPr>
                      </w:pPr>
                      <w:r w:rsidRPr="00107EFD">
                        <w:rPr>
                          <w:rFonts w:ascii="TodaySB-Bold" w:hAnsi="TodaySB-Bold" w:cs="TodaySB-Bold-Identity-H"/>
                          <w:b/>
                          <w:bCs/>
                          <w:color w:val="FFFFFF" w:themeColor="background1"/>
                          <w:sz w:val="44"/>
                          <w:szCs w:val="36"/>
                        </w:rPr>
                        <w:t>Arsenaalstraat 4B</w:t>
                      </w:r>
                    </w:p>
                    <w:p w14:paraId="0E6F5490" w14:textId="77777777" w:rsidR="001D16FA" w:rsidRPr="00107EFD" w:rsidRDefault="001D16FA" w:rsidP="001D16FA">
                      <w:pPr>
                        <w:jc w:val="center"/>
                        <w:rPr>
                          <w:rFonts w:ascii="TodaySB-Bold" w:hAnsi="TodaySB-Bold"/>
                          <w:color w:val="FFFFFF" w:themeColor="background1"/>
                          <w:sz w:val="32"/>
                        </w:rPr>
                      </w:pPr>
                      <w:r w:rsidRPr="00107EFD">
                        <w:rPr>
                          <w:rFonts w:ascii="TodaySB-Bold" w:hAnsi="TodaySB-Bold" w:cs="TodaySB-Bold-Identity-H"/>
                          <w:b/>
                          <w:bCs/>
                          <w:color w:val="FFFFFF" w:themeColor="background1"/>
                          <w:sz w:val="44"/>
                          <w:szCs w:val="36"/>
                        </w:rPr>
                        <w:t>Terneuzen</w:t>
                      </w:r>
                    </w:p>
                  </w:txbxContent>
                </v:textbox>
              </v:shape>
            </w:pict>
          </mc:Fallback>
        </mc:AlternateContent>
      </w:r>
    </w:p>
    <w:p w14:paraId="37D427F1" w14:textId="03002B98" w:rsidR="009A6FD9" w:rsidRDefault="001D16FA">
      <w:r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7482708" wp14:editId="5CDC55C7">
                <wp:simplePos x="0" y="0"/>
                <wp:positionH relativeFrom="column">
                  <wp:posOffset>-494913</wp:posOffset>
                </wp:positionH>
                <wp:positionV relativeFrom="paragraph">
                  <wp:posOffset>177469</wp:posOffset>
                </wp:positionV>
                <wp:extent cx="5215890" cy="5279666"/>
                <wp:effectExtent l="0" t="0" r="3810" b="0"/>
                <wp:wrapNone/>
                <wp:docPr id="7" name="Tekstva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15890" cy="52796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82BD25" w14:textId="76856098" w:rsidR="008570A2" w:rsidRPr="00F833C2" w:rsidRDefault="008570A2" w:rsidP="00393564">
                            <w:pPr>
                              <w:pStyle w:val="Normaalweb"/>
                              <w:spacing w:after="240" w:afterAutospacing="0"/>
                              <w:ind w:left="720"/>
                              <w:rPr>
                                <w:rFonts w:ascii="TodaySB-Regular" w:hAnsi="TodaySB-Regular"/>
                                <w:szCs w:val="26"/>
                              </w:rPr>
                            </w:pPr>
                            <w:r w:rsidRPr="00F833C2">
                              <w:rPr>
                                <w:rFonts w:ascii="TodaySB-Bold" w:hAnsi="TodaySB-Bold"/>
                                <w:b/>
                                <w:bCs/>
                                <w:sz w:val="29"/>
                                <w:szCs w:val="29"/>
                              </w:rPr>
                              <w:t>* Opening  Zeeuwse Week van de Veiligheid</w:t>
                            </w:r>
                            <w:r w:rsidRPr="00F833C2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6"/>
                              </w:rPr>
                              <w:t> </w:t>
                            </w:r>
                            <w:r w:rsidRPr="00F833C2">
                              <w:rPr>
                                <w:rFonts w:ascii="TodaySB-Regular" w:hAnsi="TodaySB-Regular"/>
                                <w:b/>
                                <w:bCs/>
                                <w:szCs w:val="26"/>
                              </w:rPr>
                              <w:br/>
                            </w:r>
                            <w:r w:rsidRPr="002A05A5">
                              <w:rPr>
                                <w:rFonts w:ascii="TodaySB-Regular" w:hAnsi="TodaySB-Regular"/>
                                <w:sz w:val="28"/>
                                <w:szCs w:val="26"/>
                              </w:rPr>
                              <w:t xml:space="preserve">    Maandag 8 oktober, 09.00 uur</w:t>
                            </w:r>
                          </w:p>
                          <w:p w14:paraId="43F2C3A5" w14:textId="0E311C7E" w:rsidR="008570A2" w:rsidRPr="00F833C2" w:rsidRDefault="008570A2" w:rsidP="00393564">
                            <w:pPr>
                              <w:pStyle w:val="Normaalweb"/>
                              <w:spacing w:after="240" w:afterAutospacing="0"/>
                              <w:ind w:left="720"/>
                              <w:rPr>
                                <w:rFonts w:ascii="TodaySB-Regular" w:hAnsi="TodaySB-Regular"/>
                                <w:szCs w:val="26"/>
                              </w:rPr>
                            </w:pPr>
                            <w:r w:rsidRPr="00F833C2">
                              <w:rPr>
                                <w:rStyle w:val="Zwaar"/>
                                <w:rFonts w:ascii="TodaySB-Bold" w:hAnsi="TodaySB-Bold"/>
                                <w:sz w:val="29"/>
                                <w:szCs w:val="29"/>
                              </w:rPr>
                              <w:t>* Uitleg/demo kleine blusmiddelen</w:t>
                            </w:r>
                            <w:r w:rsidRPr="00F833C2">
                              <w:rPr>
                                <w:rStyle w:val="Zwaar"/>
                                <w:rFonts w:ascii="TodaySB-Regular" w:hAnsi="TodaySB-Regular"/>
                                <w:sz w:val="28"/>
                                <w:szCs w:val="26"/>
                              </w:rPr>
                              <w:t xml:space="preserve"> </w:t>
                            </w:r>
                            <w:r w:rsidRPr="00F833C2">
                              <w:rPr>
                                <w:rFonts w:ascii="TodaySB-Regular" w:hAnsi="TodaySB-Regular"/>
                                <w:szCs w:val="26"/>
                              </w:rPr>
                              <w:br/>
                              <w:t xml:space="preserve">    </w:t>
                            </w:r>
                            <w:r w:rsidRPr="002A05A5">
                              <w:rPr>
                                <w:rFonts w:ascii="TodaySB-Regular" w:hAnsi="TodaySB-Regular"/>
                                <w:sz w:val="28"/>
                                <w:szCs w:val="26"/>
                              </w:rPr>
                              <w:t>Zaterdag 6 oktober, 14:00 tot 16:00 uur</w:t>
                            </w:r>
                          </w:p>
                          <w:p w14:paraId="66287602" w14:textId="30505634" w:rsidR="008570A2" w:rsidRPr="00F833C2" w:rsidRDefault="008570A2" w:rsidP="00393564">
                            <w:pPr>
                              <w:pStyle w:val="Normaalweb"/>
                              <w:ind w:left="720"/>
                              <w:rPr>
                                <w:rStyle w:val="Zwaar"/>
                                <w:rFonts w:ascii="TodaySB-Regular" w:hAnsi="TodaySB-Regular"/>
                                <w:b w:val="0"/>
                                <w:bCs w:val="0"/>
                                <w:szCs w:val="26"/>
                              </w:rPr>
                            </w:pPr>
                            <w:r w:rsidRPr="00F833C2">
                              <w:rPr>
                                <w:rStyle w:val="Zwaar"/>
                                <w:rFonts w:ascii="TodaySB-Bold" w:hAnsi="TodaySB-Bold"/>
                                <w:sz w:val="29"/>
                                <w:szCs w:val="29"/>
                              </w:rPr>
                              <w:t>* Spreekuur Wijkagent</w:t>
                            </w:r>
                            <w:r w:rsidRPr="00F833C2">
                              <w:rPr>
                                <w:rStyle w:val="Zwaar"/>
                                <w:rFonts w:ascii="Calibri" w:hAnsi="Calibri" w:cs="Calibri"/>
                                <w:sz w:val="28"/>
                                <w:szCs w:val="26"/>
                              </w:rPr>
                              <w:t> </w:t>
                            </w:r>
                            <w:r w:rsidRPr="00F833C2">
                              <w:rPr>
                                <w:rFonts w:ascii="TodaySB-Regular" w:hAnsi="TodaySB-Regular"/>
                                <w:szCs w:val="26"/>
                              </w:rPr>
                              <w:br/>
                              <w:t xml:space="preserve">    </w:t>
                            </w:r>
                            <w:r w:rsidRPr="002A05A5">
                              <w:rPr>
                                <w:rFonts w:ascii="TodaySB-Regular" w:hAnsi="TodaySB-Regular"/>
                                <w:sz w:val="28"/>
                                <w:szCs w:val="26"/>
                              </w:rPr>
                              <w:t>Woensdag 10 oktober, 15:00 tot 16:00 uur</w:t>
                            </w:r>
                            <w:r w:rsidRPr="00F833C2">
                              <w:rPr>
                                <w:rFonts w:ascii="TodaySB-Regular" w:hAnsi="TodaySB-Regular"/>
                                <w:szCs w:val="26"/>
                              </w:rPr>
                              <w:br/>
                              <w:t xml:space="preserve"> </w:t>
                            </w:r>
                            <w:r w:rsidRPr="00F833C2">
                              <w:rPr>
                                <w:rFonts w:ascii="TodaySB-Regular" w:hAnsi="TodaySB-Regular"/>
                                <w:szCs w:val="26"/>
                              </w:rPr>
                              <w:br/>
                            </w:r>
                            <w:r w:rsidRPr="00F833C2">
                              <w:rPr>
                                <w:rStyle w:val="Zwaar"/>
                                <w:rFonts w:ascii="TodaySB-Bold" w:hAnsi="TodaySB-Bold"/>
                                <w:sz w:val="29"/>
                                <w:szCs w:val="29"/>
                              </w:rPr>
                              <w:t>* Op de foto met Brandweerman Sam</w:t>
                            </w:r>
                            <w:r w:rsidRPr="00F833C2">
                              <w:rPr>
                                <w:rStyle w:val="Zwaar"/>
                                <w:rFonts w:ascii="TodaySB-Regular" w:hAnsi="TodaySB-Regular"/>
                                <w:b w:val="0"/>
                                <w:bCs w:val="0"/>
                                <w:szCs w:val="26"/>
                              </w:rPr>
                              <w:br/>
                            </w:r>
                            <w:r w:rsidRPr="002A05A5">
                              <w:rPr>
                                <w:rFonts w:ascii="TodaySB-Regular" w:hAnsi="TodaySB-Regular"/>
                                <w:sz w:val="28"/>
                                <w:szCs w:val="26"/>
                              </w:rPr>
                              <w:t xml:space="preserve">    Zaterdag 13</w:t>
                            </w:r>
                            <w:r w:rsidRPr="002A05A5">
                              <w:rPr>
                                <w:rFonts w:ascii="Calibri" w:hAnsi="Calibri" w:cs="Calibri"/>
                                <w:sz w:val="28"/>
                                <w:szCs w:val="26"/>
                              </w:rPr>
                              <w:t> </w:t>
                            </w:r>
                            <w:r w:rsidRPr="002A05A5">
                              <w:rPr>
                                <w:rFonts w:ascii="TodaySB-Regular" w:hAnsi="TodaySB-Regular"/>
                                <w:sz w:val="28"/>
                                <w:szCs w:val="26"/>
                              </w:rPr>
                              <w:t>oktober, 14:00 tot 16:00 uur</w:t>
                            </w:r>
                          </w:p>
                          <w:p w14:paraId="0E722C79" w14:textId="59E7E530" w:rsidR="008570A2" w:rsidRPr="00F833C2" w:rsidRDefault="008570A2" w:rsidP="00393564">
                            <w:pPr>
                              <w:pStyle w:val="Normaalweb"/>
                              <w:ind w:left="720"/>
                              <w:rPr>
                                <w:rFonts w:ascii="TodaySB-Regular" w:hAnsi="TodaySB-Regular"/>
                                <w:szCs w:val="26"/>
                              </w:rPr>
                            </w:pPr>
                            <w:r w:rsidRPr="00F833C2">
                              <w:rPr>
                                <w:rStyle w:val="Zwaar"/>
                                <w:rFonts w:ascii="TodaySB-Bold" w:hAnsi="TodaySB-Bold"/>
                                <w:sz w:val="29"/>
                                <w:szCs w:val="29"/>
                              </w:rPr>
                              <w:t>* Kantelauto Veilig Verkeer Nederland</w:t>
                            </w:r>
                            <w:r w:rsidRPr="00F833C2">
                              <w:rPr>
                                <w:rFonts w:ascii="TodaySB-Regular" w:hAnsi="TodaySB-Regular"/>
                                <w:szCs w:val="26"/>
                              </w:rPr>
                              <w:br/>
                              <w:t xml:space="preserve">    </w:t>
                            </w:r>
                            <w:r w:rsidRPr="002A05A5">
                              <w:rPr>
                                <w:rFonts w:ascii="TodaySB-Regular" w:hAnsi="TodaySB-Regular"/>
                                <w:sz w:val="28"/>
                                <w:szCs w:val="26"/>
                              </w:rPr>
                              <w:t>Woensdag 17 oktober, 14:00 tot 16:00 uur</w:t>
                            </w:r>
                          </w:p>
                          <w:p w14:paraId="17E126FC" w14:textId="77152983" w:rsidR="008570A2" w:rsidRPr="00F833C2" w:rsidRDefault="008570A2" w:rsidP="00393564">
                            <w:pPr>
                              <w:pStyle w:val="Normaalweb"/>
                              <w:ind w:left="720"/>
                              <w:rPr>
                                <w:rFonts w:ascii="TodaySB-Regular" w:hAnsi="TodaySB-Regular"/>
                                <w:szCs w:val="26"/>
                              </w:rPr>
                            </w:pPr>
                            <w:r w:rsidRPr="00F833C2">
                              <w:rPr>
                                <w:rStyle w:val="Zwaar"/>
                                <w:rFonts w:ascii="TodaySB-Bold" w:hAnsi="TodaySB-Bold"/>
                                <w:sz w:val="29"/>
                                <w:szCs w:val="29"/>
                              </w:rPr>
                              <w:t>* AED/Reanimatie en EHBO: Rode Kruis</w:t>
                            </w:r>
                            <w:r w:rsidRPr="00F833C2">
                              <w:rPr>
                                <w:rFonts w:ascii="TodaySB-Regular" w:hAnsi="TodaySB-Regular"/>
                                <w:b/>
                                <w:bCs/>
                                <w:szCs w:val="26"/>
                              </w:rPr>
                              <w:br/>
                            </w:r>
                            <w:r w:rsidRPr="00F833C2">
                              <w:rPr>
                                <w:rFonts w:ascii="TodaySB-Regular" w:hAnsi="TodaySB-Regular"/>
                                <w:szCs w:val="26"/>
                              </w:rPr>
                              <w:t xml:space="preserve">    </w:t>
                            </w:r>
                            <w:r w:rsidRPr="002A05A5">
                              <w:rPr>
                                <w:rFonts w:ascii="TodaySB-Regular" w:hAnsi="TodaySB-Regular"/>
                                <w:sz w:val="28"/>
                                <w:szCs w:val="26"/>
                              </w:rPr>
                              <w:t>Zaterdag 20 oktober, 10:00 tot 17:00 uur</w:t>
                            </w:r>
                          </w:p>
                          <w:p w14:paraId="62F1A12E" w14:textId="01E67B55" w:rsidR="008570A2" w:rsidRPr="00F833C2" w:rsidRDefault="008570A2" w:rsidP="00393564">
                            <w:pPr>
                              <w:pStyle w:val="Normaalweb"/>
                              <w:ind w:left="720"/>
                              <w:rPr>
                                <w:rFonts w:ascii="TodaySB-Regular" w:hAnsi="TodaySB-Regular"/>
                                <w:szCs w:val="26"/>
                              </w:rPr>
                            </w:pPr>
                            <w:r w:rsidRPr="00F833C2">
                              <w:rPr>
                                <w:rStyle w:val="Zwaar"/>
                                <w:rFonts w:ascii="TodaySB-Bold" w:hAnsi="TodaySB-Bold"/>
                                <w:sz w:val="29"/>
                                <w:szCs w:val="29"/>
                              </w:rPr>
                              <w:t>* Spreekuur Wijkagent</w:t>
                            </w:r>
                            <w:r w:rsidRPr="00F833C2">
                              <w:rPr>
                                <w:rStyle w:val="Zwaar"/>
                                <w:rFonts w:ascii="TodaySB-Regular" w:hAnsi="TodaySB-Regular"/>
                                <w:sz w:val="28"/>
                                <w:szCs w:val="26"/>
                              </w:rPr>
                              <w:t xml:space="preserve"> </w:t>
                            </w:r>
                            <w:r w:rsidRPr="00F833C2">
                              <w:rPr>
                                <w:rFonts w:ascii="TodaySB-Regular" w:hAnsi="TodaySB-Regular"/>
                                <w:szCs w:val="26"/>
                              </w:rPr>
                              <w:br/>
                            </w:r>
                            <w:r w:rsidRPr="002A05A5">
                              <w:rPr>
                                <w:rFonts w:ascii="TodaySB-Regular" w:hAnsi="TodaySB-Regular"/>
                                <w:sz w:val="28"/>
                                <w:szCs w:val="26"/>
                              </w:rPr>
                              <w:t xml:space="preserve">    Woensdag 24</w:t>
                            </w:r>
                            <w:r w:rsidRPr="002A05A5">
                              <w:rPr>
                                <w:rFonts w:ascii="Calibri" w:hAnsi="Calibri" w:cs="Calibri"/>
                                <w:sz w:val="28"/>
                                <w:szCs w:val="26"/>
                              </w:rPr>
                              <w:t> </w:t>
                            </w:r>
                            <w:r w:rsidRPr="002A05A5">
                              <w:rPr>
                                <w:rFonts w:ascii="TodaySB-Regular" w:hAnsi="TodaySB-Regular"/>
                                <w:sz w:val="28"/>
                                <w:szCs w:val="26"/>
                              </w:rPr>
                              <w:t>oktober, 15:00 tot 16:00 uur</w:t>
                            </w:r>
                          </w:p>
                          <w:p w14:paraId="07E69C26" w14:textId="02161F5C" w:rsidR="008570A2" w:rsidRPr="00F833C2" w:rsidRDefault="008570A2" w:rsidP="00393564">
                            <w:pPr>
                              <w:pStyle w:val="Normaalweb"/>
                              <w:ind w:left="720"/>
                              <w:rPr>
                                <w:rFonts w:ascii="TodaySB-Regular" w:hAnsi="TodaySB-Regular"/>
                                <w:szCs w:val="26"/>
                              </w:rPr>
                            </w:pPr>
                            <w:r w:rsidRPr="00F833C2">
                              <w:rPr>
                                <w:rStyle w:val="Zwaar"/>
                                <w:rFonts w:ascii="TodaySB-Bold" w:hAnsi="TodaySB-Bold"/>
                                <w:sz w:val="29"/>
                                <w:szCs w:val="29"/>
                              </w:rPr>
                              <w:t>* Op de foto met Brandweerman Sam</w:t>
                            </w:r>
                            <w:r w:rsidRPr="00F833C2">
                              <w:rPr>
                                <w:rFonts w:ascii="TodaySB-Regular" w:hAnsi="TodaySB-Regular"/>
                                <w:szCs w:val="26"/>
                              </w:rPr>
                              <w:br/>
                              <w:t xml:space="preserve">    </w:t>
                            </w:r>
                            <w:r w:rsidRPr="002A05A5">
                              <w:rPr>
                                <w:rFonts w:ascii="TodaySB-Regular" w:hAnsi="TodaySB-Regular"/>
                                <w:sz w:val="28"/>
                                <w:szCs w:val="26"/>
                              </w:rPr>
                              <w:t>Zaterdag 27</w:t>
                            </w:r>
                            <w:r w:rsidRPr="002A05A5">
                              <w:rPr>
                                <w:rFonts w:ascii="Calibri" w:hAnsi="Calibri" w:cs="Calibri"/>
                                <w:sz w:val="28"/>
                                <w:szCs w:val="26"/>
                              </w:rPr>
                              <w:t> </w:t>
                            </w:r>
                            <w:r w:rsidRPr="002A05A5">
                              <w:rPr>
                                <w:rFonts w:ascii="TodaySB-Regular" w:hAnsi="TodaySB-Regular"/>
                                <w:sz w:val="28"/>
                                <w:szCs w:val="26"/>
                              </w:rPr>
                              <w:t>oktober, 14:00 tot 16:00 uur</w:t>
                            </w:r>
                          </w:p>
                          <w:p w14:paraId="01232913" w14:textId="25BDB7BC" w:rsidR="008570A2" w:rsidRPr="00F833C2" w:rsidRDefault="008570A2" w:rsidP="00393564">
                            <w:pPr>
                              <w:pStyle w:val="Normaalweb"/>
                              <w:ind w:left="720"/>
                              <w:rPr>
                                <w:rFonts w:ascii="TodaySB-Regular" w:hAnsi="TodaySB-Regular"/>
                                <w:szCs w:val="26"/>
                              </w:rPr>
                            </w:pPr>
                            <w:r w:rsidRPr="00F833C2">
                              <w:rPr>
                                <w:rStyle w:val="Zwaar"/>
                                <w:rFonts w:ascii="TodaySB-Bold" w:hAnsi="TodaySB-Bold"/>
                                <w:sz w:val="29"/>
                                <w:szCs w:val="29"/>
                              </w:rPr>
                              <w:t>* Prijsuitreiking kleurwedstrijd</w:t>
                            </w:r>
                            <w:r w:rsidRPr="00F833C2">
                              <w:rPr>
                                <w:rStyle w:val="Zwaar"/>
                                <w:rFonts w:ascii="TodaySB-Regular" w:hAnsi="TodaySB-Regular"/>
                                <w:sz w:val="28"/>
                                <w:szCs w:val="26"/>
                              </w:rPr>
                              <w:t xml:space="preserve"> </w:t>
                            </w:r>
                            <w:r w:rsidRPr="00F833C2">
                              <w:rPr>
                                <w:rFonts w:ascii="TodaySB-Regular" w:hAnsi="TodaySB-Regular"/>
                                <w:szCs w:val="26"/>
                              </w:rPr>
                              <w:br/>
                              <w:t xml:space="preserve">    </w:t>
                            </w:r>
                            <w:r w:rsidRPr="002A05A5">
                              <w:rPr>
                                <w:rFonts w:ascii="TodaySB-Regular" w:hAnsi="TodaySB-Regular"/>
                                <w:sz w:val="28"/>
                                <w:szCs w:val="26"/>
                              </w:rPr>
                              <w:t>Woensdag 31</w:t>
                            </w:r>
                            <w:r w:rsidRPr="002A05A5">
                              <w:rPr>
                                <w:rFonts w:ascii="Calibri" w:hAnsi="Calibri" w:cs="Calibri"/>
                                <w:sz w:val="28"/>
                                <w:szCs w:val="26"/>
                              </w:rPr>
                              <w:t> </w:t>
                            </w:r>
                            <w:r w:rsidRPr="002A05A5">
                              <w:rPr>
                                <w:rFonts w:ascii="TodaySB-Regular" w:hAnsi="TodaySB-Regular"/>
                                <w:sz w:val="28"/>
                                <w:szCs w:val="26"/>
                              </w:rPr>
                              <w:t>oktober, 13:00 tot 15:00 uur</w:t>
                            </w:r>
                          </w:p>
                          <w:p w14:paraId="67C78A7A" w14:textId="77777777" w:rsidR="008570A2" w:rsidRDefault="008570A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482708" id="Tekstvak 7" o:spid="_x0000_s1027" type="#_x0000_t202" style="position:absolute;margin-left:-38.95pt;margin-top:13.95pt;width:410.7pt;height:415.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" fillcolor="white [3201]" stroked="f" strokeweight=".5pt">
                <v:textbox>
                  <w:txbxContent>
                    <w:p w14:paraId="2682BD25" w14:textId="76856098" w:rsidR="008570A2" w:rsidRPr="00F833C2" w:rsidRDefault="008570A2" w:rsidP="00393564">
                      <w:pPr>
                        <w:pStyle w:val="Normaalweb"/>
                        <w:spacing w:after="240" w:afterAutospacing="0"/>
                        <w:ind w:left="720"/>
                        <w:rPr>
                          <w:rFonts w:ascii="TodaySB-Regular" w:hAnsi="TodaySB-Regular"/>
                          <w:szCs w:val="26"/>
                        </w:rPr>
                      </w:pPr>
                      <w:r w:rsidRPr="00F833C2">
                        <w:rPr>
                          <w:rFonts w:ascii="TodaySB-Bold" w:hAnsi="TodaySB-Bold"/>
                          <w:b/>
                          <w:bCs/>
                          <w:sz w:val="29"/>
                          <w:szCs w:val="29"/>
                        </w:rPr>
                        <w:t>* Opening  Zeeuwse Week van de Veiligheid</w:t>
                      </w:r>
                      <w:r w:rsidRPr="00F833C2">
                        <w:rPr>
                          <w:rFonts w:ascii="Calibri" w:hAnsi="Calibri" w:cs="Calibri"/>
                          <w:b/>
                          <w:bCs/>
                          <w:sz w:val="28"/>
                          <w:szCs w:val="26"/>
                        </w:rPr>
                        <w:t> </w:t>
                      </w:r>
                      <w:r w:rsidRPr="00F833C2">
                        <w:rPr>
                          <w:rFonts w:ascii="TodaySB-Regular" w:hAnsi="TodaySB-Regular"/>
                          <w:b/>
                          <w:bCs/>
                          <w:szCs w:val="26"/>
                        </w:rPr>
                        <w:br/>
                      </w:r>
                      <w:r w:rsidRPr="002A05A5">
                        <w:rPr>
                          <w:rFonts w:ascii="TodaySB-Regular" w:hAnsi="TodaySB-Regular"/>
                          <w:sz w:val="28"/>
                          <w:szCs w:val="26"/>
                        </w:rPr>
                        <w:t xml:space="preserve">    Maandag 8 oktober, 09.00 uur</w:t>
                      </w:r>
                    </w:p>
                    <w:p w14:paraId="43F2C3A5" w14:textId="0E311C7E" w:rsidR="008570A2" w:rsidRPr="00F833C2" w:rsidRDefault="008570A2" w:rsidP="00393564">
                      <w:pPr>
                        <w:pStyle w:val="Normaalweb"/>
                        <w:spacing w:after="240" w:afterAutospacing="0"/>
                        <w:ind w:left="720"/>
                        <w:rPr>
                          <w:rFonts w:ascii="TodaySB-Regular" w:hAnsi="TodaySB-Regular"/>
                          <w:szCs w:val="26"/>
                        </w:rPr>
                      </w:pPr>
                      <w:r w:rsidRPr="00F833C2">
                        <w:rPr>
                          <w:rStyle w:val="Zwaar"/>
                          <w:rFonts w:ascii="TodaySB-Bold" w:hAnsi="TodaySB-Bold"/>
                          <w:sz w:val="29"/>
                          <w:szCs w:val="29"/>
                        </w:rPr>
                        <w:t>* Uitleg/demo kleine blusmiddelen</w:t>
                      </w:r>
                      <w:r w:rsidRPr="00F833C2">
                        <w:rPr>
                          <w:rStyle w:val="Zwaar"/>
                          <w:rFonts w:ascii="TodaySB-Regular" w:hAnsi="TodaySB-Regular"/>
                          <w:sz w:val="28"/>
                          <w:szCs w:val="26"/>
                        </w:rPr>
                        <w:t xml:space="preserve"> </w:t>
                      </w:r>
                      <w:r w:rsidRPr="00F833C2">
                        <w:rPr>
                          <w:rFonts w:ascii="TodaySB-Regular" w:hAnsi="TodaySB-Regular"/>
                          <w:szCs w:val="26"/>
                        </w:rPr>
                        <w:br/>
                        <w:t xml:space="preserve">    </w:t>
                      </w:r>
                      <w:r w:rsidRPr="002A05A5">
                        <w:rPr>
                          <w:rFonts w:ascii="TodaySB-Regular" w:hAnsi="TodaySB-Regular"/>
                          <w:sz w:val="28"/>
                          <w:szCs w:val="26"/>
                        </w:rPr>
                        <w:t>Zaterdag 6 oktober, 14:00 tot 16:00 uur</w:t>
                      </w:r>
                    </w:p>
                    <w:p w14:paraId="66287602" w14:textId="30505634" w:rsidR="008570A2" w:rsidRPr="00F833C2" w:rsidRDefault="008570A2" w:rsidP="00393564">
                      <w:pPr>
                        <w:pStyle w:val="Normaalweb"/>
                        <w:ind w:left="720"/>
                        <w:rPr>
                          <w:rStyle w:val="Zwaar"/>
                          <w:rFonts w:ascii="TodaySB-Regular" w:hAnsi="TodaySB-Regular"/>
                          <w:b w:val="0"/>
                          <w:bCs w:val="0"/>
                          <w:szCs w:val="26"/>
                        </w:rPr>
                      </w:pPr>
                      <w:r w:rsidRPr="00F833C2">
                        <w:rPr>
                          <w:rStyle w:val="Zwaar"/>
                          <w:rFonts w:ascii="TodaySB-Bold" w:hAnsi="TodaySB-Bold"/>
                          <w:sz w:val="29"/>
                          <w:szCs w:val="29"/>
                        </w:rPr>
                        <w:t>* Spreekuur Wijkagent</w:t>
                      </w:r>
                      <w:r w:rsidRPr="00F833C2">
                        <w:rPr>
                          <w:rStyle w:val="Zwaar"/>
                          <w:rFonts w:ascii="Calibri" w:hAnsi="Calibri" w:cs="Calibri"/>
                          <w:sz w:val="28"/>
                          <w:szCs w:val="26"/>
                        </w:rPr>
                        <w:t> </w:t>
                      </w:r>
                      <w:r w:rsidRPr="00F833C2">
                        <w:rPr>
                          <w:rFonts w:ascii="TodaySB-Regular" w:hAnsi="TodaySB-Regular"/>
                          <w:szCs w:val="26"/>
                        </w:rPr>
                        <w:br/>
                        <w:t xml:space="preserve">    </w:t>
                      </w:r>
                      <w:r w:rsidRPr="002A05A5">
                        <w:rPr>
                          <w:rFonts w:ascii="TodaySB-Regular" w:hAnsi="TodaySB-Regular"/>
                          <w:sz w:val="28"/>
                          <w:szCs w:val="26"/>
                        </w:rPr>
                        <w:t>Woensdag 10 oktober, 15:00 tot 16:00 uur</w:t>
                      </w:r>
                      <w:r w:rsidRPr="00F833C2">
                        <w:rPr>
                          <w:rFonts w:ascii="TodaySB-Regular" w:hAnsi="TodaySB-Regular"/>
                          <w:szCs w:val="26"/>
                        </w:rPr>
                        <w:br/>
                        <w:t xml:space="preserve"> </w:t>
                      </w:r>
                      <w:r w:rsidRPr="00F833C2">
                        <w:rPr>
                          <w:rFonts w:ascii="TodaySB-Regular" w:hAnsi="TodaySB-Regular"/>
                          <w:szCs w:val="26"/>
                        </w:rPr>
                        <w:br/>
                      </w:r>
                      <w:r w:rsidRPr="00F833C2">
                        <w:rPr>
                          <w:rStyle w:val="Zwaar"/>
                          <w:rFonts w:ascii="TodaySB-Bold" w:hAnsi="TodaySB-Bold"/>
                          <w:sz w:val="29"/>
                          <w:szCs w:val="29"/>
                        </w:rPr>
                        <w:t>* Op de foto met Brandweerman Sam</w:t>
                      </w:r>
                      <w:r w:rsidRPr="00F833C2">
                        <w:rPr>
                          <w:rStyle w:val="Zwaar"/>
                          <w:rFonts w:ascii="TodaySB-Regular" w:hAnsi="TodaySB-Regular"/>
                          <w:b w:val="0"/>
                          <w:bCs w:val="0"/>
                          <w:szCs w:val="26"/>
                        </w:rPr>
                        <w:br/>
                      </w:r>
                      <w:r w:rsidRPr="002A05A5">
                        <w:rPr>
                          <w:rFonts w:ascii="TodaySB-Regular" w:hAnsi="TodaySB-Regular"/>
                          <w:sz w:val="28"/>
                          <w:szCs w:val="26"/>
                        </w:rPr>
                        <w:t xml:space="preserve">    Zaterdag 13</w:t>
                      </w:r>
                      <w:r w:rsidRPr="002A05A5">
                        <w:rPr>
                          <w:rFonts w:ascii="Calibri" w:hAnsi="Calibri" w:cs="Calibri"/>
                          <w:sz w:val="28"/>
                          <w:szCs w:val="26"/>
                        </w:rPr>
                        <w:t> </w:t>
                      </w:r>
                      <w:r w:rsidRPr="002A05A5">
                        <w:rPr>
                          <w:rFonts w:ascii="TodaySB-Regular" w:hAnsi="TodaySB-Regular"/>
                          <w:sz w:val="28"/>
                          <w:szCs w:val="26"/>
                        </w:rPr>
                        <w:t>oktober, 14:00 tot 16:00 uur</w:t>
                      </w:r>
                    </w:p>
                    <w:p w14:paraId="0E722C79" w14:textId="59E7E530" w:rsidR="008570A2" w:rsidRPr="00F833C2" w:rsidRDefault="008570A2" w:rsidP="00393564">
                      <w:pPr>
                        <w:pStyle w:val="Normaalweb"/>
                        <w:ind w:left="720"/>
                        <w:rPr>
                          <w:rFonts w:ascii="TodaySB-Regular" w:hAnsi="TodaySB-Regular"/>
                          <w:szCs w:val="26"/>
                        </w:rPr>
                      </w:pPr>
                      <w:r w:rsidRPr="00F833C2">
                        <w:rPr>
                          <w:rStyle w:val="Zwaar"/>
                          <w:rFonts w:ascii="TodaySB-Bold" w:hAnsi="TodaySB-Bold"/>
                          <w:sz w:val="29"/>
                          <w:szCs w:val="29"/>
                        </w:rPr>
                        <w:t>* Kantelauto Veilig Verkeer Nederland</w:t>
                      </w:r>
                      <w:r w:rsidRPr="00F833C2">
                        <w:rPr>
                          <w:rFonts w:ascii="TodaySB-Regular" w:hAnsi="TodaySB-Regular"/>
                          <w:szCs w:val="26"/>
                        </w:rPr>
                        <w:br/>
                        <w:t xml:space="preserve">    </w:t>
                      </w:r>
                      <w:r w:rsidRPr="002A05A5">
                        <w:rPr>
                          <w:rFonts w:ascii="TodaySB-Regular" w:hAnsi="TodaySB-Regular"/>
                          <w:sz w:val="28"/>
                          <w:szCs w:val="26"/>
                        </w:rPr>
                        <w:t>Woensdag 17 oktober, 14:00 tot 16:00 uur</w:t>
                      </w:r>
                    </w:p>
                    <w:p w14:paraId="17E126FC" w14:textId="77152983" w:rsidR="008570A2" w:rsidRPr="00F833C2" w:rsidRDefault="008570A2" w:rsidP="00393564">
                      <w:pPr>
                        <w:pStyle w:val="Normaalweb"/>
                        <w:ind w:left="720"/>
                        <w:rPr>
                          <w:rFonts w:ascii="TodaySB-Regular" w:hAnsi="TodaySB-Regular"/>
                          <w:szCs w:val="26"/>
                        </w:rPr>
                      </w:pPr>
                      <w:r w:rsidRPr="00F833C2">
                        <w:rPr>
                          <w:rStyle w:val="Zwaar"/>
                          <w:rFonts w:ascii="TodaySB-Bold" w:hAnsi="TodaySB-Bold"/>
                          <w:sz w:val="29"/>
                          <w:szCs w:val="29"/>
                        </w:rPr>
                        <w:t>* AED/Reanimatie en EHBO: Rode Kruis</w:t>
                      </w:r>
                      <w:r w:rsidRPr="00F833C2">
                        <w:rPr>
                          <w:rFonts w:ascii="TodaySB-Regular" w:hAnsi="TodaySB-Regular"/>
                          <w:b/>
                          <w:bCs/>
                          <w:szCs w:val="26"/>
                        </w:rPr>
                        <w:br/>
                      </w:r>
                      <w:r w:rsidRPr="00F833C2">
                        <w:rPr>
                          <w:rFonts w:ascii="TodaySB-Regular" w:hAnsi="TodaySB-Regular"/>
                          <w:szCs w:val="26"/>
                        </w:rPr>
                        <w:t xml:space="preserve">    </w:t>
                      </w:r>
                      <w:r w:rsidRPr="002A05A5">
                        <w:rPr>
                          <w:rFonts w:ascii="TodaySB-Regular" w:hAnsi="TodaySB-Regular"/>
                          <w:sz w:val="28"/>
                          <w:szCs w:val="26"/>
                        </w:rPr>
                        <w:t>Zaterdag 20 oktober, 10:00 tot 17:00 uur</w:t>
                      </w:r>
                    </w:p>
                    <w:p w14:paraId="62F1A12E" w14:textId="01E67B55" w:rsidR="008570A2" w:rsidRPr="00F833C2" w:rsidRDefault="008570A2" w:rsidP="00393564">
                      <w:pPr>
                        <w:pStyle w:val="Normaalweb"/>
                        <w:ind w:left="720"/>
                        <w:rPr>
                          <w:rFonts w:ascii="TodaySB-Regular" w:hAnsi="TodaySB-Regular"/>
                          <w:szCs w:val="26"/>
                        </w:rPr>
                      </w:pPr>
                      <w:r w:rsidRPr="00F833C2">
                        <w:rPr>
                          <w:rStyle w:val="Zwaar"/>
                          <w:rFonts w:ascii="TodaySB-Bold" w:hAnsi="TodaySB-Bold"/>
                          <w:sz w:val="29"/>
                          <w:szCs w:val="29"/>
                        </w:rPr>
                        <w:t>* Spreekuur Wijkagent</w:t>
                      </w:r>
                      <w:r w:rsidRPr="00F833C2">
                        <w:rPr>
                          <w:rStyle w:val="Zwaar"/>
                          <w:rFonts w:ascii="TodaySB-Regular" w:hAnsi="TodaySB-Regular"/>
                          <w:sz w:val="28"/>
                          <w:szCs w:val="26"/>
                        </w:rPr>
                        <w:t xml:space="preserve"> </w:t>
                      </w:r>
                      <w:r w:rsidRPr="00F833C2">
                        <w:rPr>
                          <w:rFonts w:ascii="TodaySB-Regular" w:hAnsi="TodaySB-Regular"/>
                          <w:szCs w:val="26"/>
                        </w:rPr>
                        <w:br/>
                      </w:r>
                      <w:r w:rsidRPr="002A05A5">
                        <w:rPr>
                          <w:rFonts w:ascii="TodaySB-Regular" w:hAnsi="TodaySB-Regular"/>
                          <w:sz w:val="28"/>
                          <w:szCs w:val="26"/>
                        </w:rPr>
                        <w:t xml:space="preserve">    Woensdag 24</w:t>
                      </w:r>
                      <w:r w:rsidRPr="002A05A5">
                        <w:rPr>
                          <w:rFonts w:ascii="Calibri" w:hAnsi="Calibri" w:cs="Calibri"/>
                          <w:sz w:val="28"/>
                          <w:szCs w:val="26"/>
                        </w:rPr>
                        <w:t> </w:t>
                      </w:r>
                      <w:r w:rsidRPr="002A05A5">
                        <w:rPr>
                          <w:rFonts w:ascii="TodaySB-Regular" w:hAnsi="TodaySB-Regular"/>
                          <w:sz w:val="28"/>
                          <w:szCs w:val="26"/>
                        </w:rPr>
                        <w:t>oktober, 15:00 tot 16:00 uur</w:t>
                      </w:r>
                    </w:p>
                    <w:p w14:paraId="07E69C26" w14:textId="02161F5C" w:rsidR="008570A2" w:rsidRPr="00F833C2" w:rsidRDefault="008570A2" w:rsidP="00393564">
                      <w:pPr>
                        <w:pStyle w:val="Normaalweb"/>
                        <w:ind w:left="720"/>
                        <w:rPr>
                          <w:rFonts w:ascii="TodaySB-Regular" w:hAnsi="TodaySB-Regular"/>
                          <w:szCs w:val="26"/>
                        </w:rPr>
                      </w:pPr>
                      <w:r w:rsidRPr="00F833C2">
                        <w:rPr>
                          <w:rStyle w:val="Zwaar"/>
                          <w:rFonts w:ascii="TodaySB-Bold" w:hAnsi="TodaySB-Bold"/>
                          <w:sz w:val="29"/>
                          <w:szCs w:val="29"/>
                        </w:rPr>
                        <w:t>* Op de foto met Brandweerman Sam</w:t>
                      </w:r>
                      <w:r w:rsidRPr="00F833C2">
                        <w:rPr>
                          <w:rFonts w:ascii="TodaySB-Regular" w:hAnsi="TodaySB-Regular"/>
                          <w:szCs w:val="26"/>
                        </w:rPr>
                        <w:br/>
                        <w:t xml:space="preserve">    </w:t>
                      </w:r>
                      <w:r w:rsidRPr="002A05A5">
                        <w:rPr>
                          <w:rFonts w:ascii="TodaySB-Regular" w:hAnsi="TodaySB-Regular"/>
                          <w:sz w:val="28"/>
                          <w:szCs w:val="26"/>
                        </w:rPr>
                        <w:t>Zaterdag 27</w:t>
                      </w:r>
                      <w:r w:rsidRPr="002A05A5">
                        <w:rPr>
                          <w:rFonts w:ascii="Calibri" w:hAnsi="Calibri" w:cs="Calibri"/>
                          <w:sz w:val="28"/>
                          <w:szCs w:val="26"/>
                        </w:rPr>
                        <w:t> </w:t>
                      </w:r>
                      <w:r w:rsidRPr="002A05A5">
                        <w:rPr>
                          <w:rFonts w:ascii="TodaySB-Regular" w:hAnsi="TodaySB-Regular"/>
                          <w:sz w:val="28"/>
                          <w:szCs w:val="26"/>
                        </w:rPr>
                        <w:t>oktober, 14:00 tot 16:00 uur</w:t>
                      </w:r>
                    </w:p>
                    <w:p w14:paraId="01232913" w14:textId="25BDB7BC" w:rsidR="008570A2" w:rsidRPr="00F833C2" w:rsidRDefault="008570A2" w:rsidP="00393564">
                      <w:pPr>
                        <w:pStyle w:val="Normaalweb"/>
                        <w:ind w:left="720"/>
                        <w:rPr>
                          <w:rFonts w:ascii="TodaySB-Regular" w:hAnsi="TodaySB-Regular"/>
                          <w:szCs w:val="26"/>
                        </w:rPr>
                      </w:pPr>
                      <w:r w:rsidRPr="00F833C2">
                        <w:rPr>
                          <w:rStyle w:val="Zwaar"/>
                          <w:rFonts w:ascii="TodaySB-Bold" w:hAnsi="TodaySB-Bold"/>
                          <w:sz w:val="29"/>
                          <w:szCs w:val="29"/>
                        </w:rPr>
                        <w:t>* Prijsuitreiking kleurwedstrijd</w:t>
                      </w:r>
                      <w:r w:rsidRPr="00F833C2">
                        <w:rPr>
                          <w:rStyle w:val="Zwaar"/>
                          <w:rFonts w:ascii="TodaySB-Regular" w:hAnsi="TodaySB-Regular"/>
                          <w:sz w:val="28"/>
                          <w:szCs w:val="26"/>
                        </w:rPr>
                        <w:t xml:space="preserve"> </w:t>
                      </w:r>
                      <w:r w:rsidRPr="00F833C2">
                        <w:rPr>
                          <w:rFonts w:ascii="TodaySB-Regular" w:hAnsi="TodaySB-Regular"/>
                          <w:szCs w:val="26"/>
                        </w:rPr>
                        <w:br/>
                        <w:t xml:space="preserve">    </w:t>
                      </w:r>
                      <w:r w:rsidRPr="002A05A5">
                        <w:rPr>
                          <w:rFonts w:ascii="TodaySB-Regular" w:hAnsi="TodaySB-Regular"/>
                          <w:sz w:val="28"/>
                          <w:szCs w:val="26"/>
                        </w:rPr>
                        <w:t>Woensdag 31</w:t>
                      </w:r>
                      <w:r w:rsidRPr="002A05A5">
                        <w:rPr>
                          <w:rFonts w:ascii="Calibri" w:hAnsi="Calibri" w:cs="Calibri"/>
                          <w:sz w:val="28"/>
                          <w:szCs w:val="26"/>
                        </w:rPr>
                        <w:t> </w:t>
                      </w:r>
                      <w:r w:rsidRPr="002A05A5">
                        <w:rPr>
                          <w:rFonts w:ascii="TodaySB-Regular" w:hAnsi="TodaySB-Regular"/>
                          <w:sz w:val="28"/>
                          <w:szCs w:val="26"/>
                        </w:rPr>
                        <w:t>oktober, 13:00 tot 15:00 uur</w:t>
                      </w:r>
                    </w:p>
                    <w:p w14:paraId="67C78A7A" w14:textId="77777777" w:rsidR="008570A2" w:rsidRDefault="008570A2"/>
                  </w:txbxContent>
                </v:textbox>
              </v:shape>
            </w:pict>
          </mc:Fallback>
        </mc:AlternateContent>
      </w:r>
    </w:p>
    <w:p w14:paraId="610D1D4B" w14:textId="325A1D36" w:rsidR="009A6FD9" w:rsidRDefault="009A6FD9"/>
    <w:p w14:paraId="4F29B0CB" w14:textId="3BEDAA29" w:rsidR="009A6FD9" w:rsidRDefault="009A6FD9"/>
    <w:p w14:paraId="0D7040D4" w14:textId="121B401F" w:rsidR="009A6FD9" w:rsidRDefault="009A6FD9"/>
    <w:p w14:paraId="6CF99029" w14:textId="1EA0D8C4" w:rsidR="00743B93" w:rsidRDefault="00743B93" w:rsidP="00743B93"/>
    <w:p w14:paraId="0785D4AE" w14:textId="02B8943E" w:rsidR="00743B93" w:rsidRDefault="00743B93" w:rsidP="00743B93"/>
    <w:p w14:paraId="0FA87198" w14:textId="256A0EC3" w:rsidR="00C37652" w:rsidRDefault="00C37652" w:rsidP="00743B93">
      <w:pPr>
        <w:rPr>
          <w:rFonts w:ascii="TodaySB-Regular" w:eastAsia="Times New Roman" w:hAnsi="TodaySB-Regular" w:cs="Times New Roman"/>
          <w:b/>
          <w:bCs/>
          <w:lang w:eastAsia="nl-NL"/>
        </w:rPr>
      </w:pPr>
    </w:p>
    <w:p w14:paraId="32EE1127" w14:textId="4FBFF666" w:rsidR="00C37652" w:rsidRDefault="00C37652" w:rsidP="00743B93">
      <w:pPr>
        <w:rPr>
          <w:rFonts w:ascii="TodaySB-Regular" w:eastAsia="Times New Roman" w:hAnsi="TodaySB-Regular" w:cs="Times New Roman"/>
          <w:b/>
          <w:bCs/>
          <w:lang w:eastAsia="nl-NL"/>
        </w:rPr>
      </w:pPr>
    </w:p>
    <w:p w14:paraId="6DF805CF" w14:textId="3F1A40A1" w:rsidR="003D0876" w:rsidRPr="00743B93" w:rsidRDefault="00C37652" w:rsidP="00743B93">
      <w:r>
        <w:rPr>
          <w:rFonts w:ascii="TodaySB-Bold" w:hAnsi="TodaySB-Bold" w:cs="Arial"/>
          <w:iCs/>
          <w:noProof/>
          <w:color w:val="313132"/>
          <w:spacing w:val="6"/>
          <w:sz w:val="28"/>
          <w:szCs w:val="28"/>
          <w:lang w:eastAsia="nl-N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A547166" wp14:editId="32A31A3E">
                <wp:simplePos x="0" y="0"/>
                <wp:positionH relativeFrom="column">
                  <wp:posOffset>-598286</wp:posOffset>
                </wp:positionH>
                <wp:positionV relativeFrom="paragraph">
                  <wp:posOffset>4140719</wp:posOffset>
                </wp:positionV>
                <wp:extent cx="2193816" cy="257175"/>
                <wp:effectExtent l="0" t="0" r="0" b="9525"/>
                <wp:wrapNone/>
                <wp:docPr id="1" name="Tekstva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3816" cy="257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B6FE1FC" w14:textId="14B78BD9" w:rsidR="008570A2" w:rsidRDefault="008570A2" w:rsidP="00FD1957">
                            <w:r w:rsidRPr="00853852">
                              <w:rPr>
                                <w:rFonts w:ascii="TodaySB-Bold" w:hAnsi="TodaySB-Bold" w:cs="Arial"/>
                                <w:iCs/>
                                <w:color w:val="313132"/>
                                <w:spacing w:val="6"/>
                                <w:sz w:val="28"/>
                                <w:szCs w:val="35"/>
                              </w:rPr>
                              <w:t>Meer informatie: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547166" id="Tekstvak 1" o:spid="_x0000_s1027" type="#_x0000_t202" style="position:absolute;margin-left:-47.1pt;margin-top:326.05pt;width:172.75pt;height:20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" fillcolor="white [3201]" stroked="f" strokeweight=".5pt">
                <v:textbox>
                  <w:txbxContent>
                    <w:p w14:paraId="2B6FE1FC" w14:textId="14B78BD9" w:rsidR="008570A2" w:rsidRDefault="008570A2" w:rsidP="00FD1957">
                      <w:r w:rsidRPr="00853852">
                        <w:rPr>
                          <w:rFonts w:ascii="TodaySB-Bold" w:hAnsi="TodaySB-Bold" w:cs="Arial"/>
                          <w:iCs/>
                          <w:color w:val="313132"/>
                          <w:spacing w:val="6"/>
                          <w:sz w:val="28"/>
                          <w:szCs w:val="35"/>
                        </w:rPr>
                        <w:t>Meer informatie:</w:t>
                      </w:r>
                    </w:p>
                  </w:txbxContent>
                </v:textbox>
              </v:shape>
            </w:pict>
          </mc:Fallback>
        </mc:AlternateContent>
      </w:r>
      <w:r w:rsidR="007563CF">
        <w:rPr>
          <w:noProof/>
          <w:lang w:eastAsia="nl-NL"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3BB6FBDE" wp14:editId="5F39D407">
                <wp:simplePos x="0" y="0"/>
                <wp:positionH relativeFrom="margin">
                  <wp:posOffset>-599440</wp:posOffset>
                </wp:positionH>
                <wp:positionV relativeFrom="page">
                  <wp:posOffset>2275205</wp:posOffset>
                </wp:positionV>
                <wp:extent cx="7186930" cy="1184275"/>
                <wp:effectExtent l="0" t="0" r="0" b="0"/>
                <wp:wrapSquare wrapText="bothSides"/>
                <wp:docPr id="3" name="Tekstva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86930" cy="1184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2E702" w14:textId="7C40DACC" w:rsidR="008570A2" w:rsidRPr="003D0876" w:rsidRDefault="008570A2" w:rsidP="00F01113">
                            <w:pPr>
                              <w:jc w:val="right"/>
                              <w:rPr>
                                <w:rFonts w:ascii="TodaySB-Bold" w:hAnsi="TodaySB-Bold" w:cs="Arial"/>
                                <w:iCs/>
                                <w:color w:val="FFFFFF" w:themeColor="background1"/>
                                <w:sz w:val="72"/>
                                <w:szCs w:val="92"/>
                              </w:rPr>
                            </w:pPr>
                            <w:r>
                              <w:rPr>
                                <w:rFonts w:ascii="TodaySB-Bold" w:hAnsi="TodaySB-Bold" w:cs="Arial"/>
                                <w:iCs/>
                                <w:color w:val="FFFFFF" w:themeColor="background1"/>
                                <w:sz w:val="72"/>
                                <w:szCs w:val="92"/>
                              </w:rPr>
                              <w:t>Activiteitenprogramma</w:t>
                            </w:r>
                          </w:p>
                          <w:p w14:paraId="58900D45" w14:textId="4D3825EB" w:rsidR="008570A2" w:rsidRPr="00BF7C69" w:rsidRDefault="008570A2" w:rsidP="00BF7C69">
                            <w:pPr>
                              <w:ind w:left="2832" w:firstLine="708"/>
                              <w:jc w:val="center"/>
                              <w:rPr>
                                <w:rFonts w:ascii="TodaySB-Italic" w:hAnsi="TodaySB-Italic" w:cs="Arial"/>
                                <w:i/>
                                <w:iCs/>
                                <w:color w:val="FFFFFF" w:themeColor="background1"/>
                                <w:sz w:val="72"/>
                                <w:szCs w:val="92"/>
                              </w:rPr>
                            </w:pPr>
                            <w:r w:rsidRPr="00BF7C69">
                              <w:rPr>
                                <w:rFonts w:ascii="TodaySB-Italic" w:hAnsi="TodaySB-Italic" w:cs="Arial"/>
                                <w:i/>
                                <w:iCs/>
                                <w:color w:val="FFFFFF" w:themeColor="background1"/>
                                <w:sz w:val="72"/>
                                <w:szCs w:val="92"/>
                              </w:rPr>
                              <w:t>Zeeland Veilig Pop-up Store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6FBDE" id="Tekstvak 3" o:spid="_x0000_s1028" type="#_x0000_t202" style="position:absolute;margin-left:-47.2pt;margin-top:179.15pt;width:565.9pt;height:93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" filled="f" stroked="f">
                <v:textbox>
                  <w:txbxContent>
                    <w:p w14:paraId="1932E702" w14:textId="7C40DACC" w:rsidR="008570A2" w:rsidRPr="003D0876" w:rsidRDefault="008570A2" w:rsidP="00F01113">
                      <w:pPr>
                        <w:jc w:val="right"/>
                        <w:rPr>
                          <w:rFonts w:ascii="TodaySB-Bold" w:hAnsi="TodaySB-Bold" w:cs="Arial"/>
                          <w:iCs/>
                          <w:color w:val="FFFFFF" w:themeColor="background1"/>
                          <w:sz w:val="72"/>
                          <w:szCs w:val="92"/>
                        </w:rPr>
                      </w:pPr>
                      <w:r>
                        <w:rPr>
                          <w:rFonts w:ascii="TodaySB-Bold" w:hAnsi="TodaySB-Bold" w:cs="Arial"/>
                          <w:iCs/>
                          <w:color w:val="FFFFFF" w:themeColor="background1"/>
                          <w:sz w:val="72"/>
                          <w:szCs w:val="92"/>
                        </w:rPr>
                        <w:t>Activiteitenprogramma</w:t>
                      </w:r>
                    </w:p>
                    <w:p w14:paraId="58900D45" w14:textId="4D3825EB" w:rsidR="008570A2" w:rsidRPr="00BF7C69" w:rsidRDefault="008570A2" w:rsidP="00BF7C69">
                      <w:pPr>
                        <w:ind w:left="2832" w:firstLine="708"/>
                        <w:jc w:val="center"/>
                        <w:rPr>
                          <w:rFonts w:ascii="TodaySB-Italic" w:hAnsi="TodaySB-Italic" w:cs="Arial"/>
                          <w:i/>
                          <w:iCs/>
                          <w:color w:val="FFFFFF" w:themeColor="background1"/>
                          <w:sz w:val="72"/>
                          <w:szCs w:val="92"/>
                        </w:rPr>
                      </w:pPr>
                      <w:r w:rsidRPr="00BF7C69">
                        <w:rPr>
                          <w:rFonts w:ascii="TodaySB-Italic" w:hAnsi="TodaySB-Italic" w:cs="Arial"/>
                          <w:i/>
                          <w:iCs/>
                          <w:color w:val="FFFFFF" w:themeColor="background1"/>
                          <w:sz w:val="72"/>
                          <w:szCs w:val="92"/>
                        </w:rPr>
                        <w:t>Zeeland Veilig Pop-up Store</w:t>
                      </w:r>
                    </w:p>
                  </w:txbxContent>
                </v:textbox>
                <w10:wrap type="square" anchorx="margin" anchory="page"/>
                <w10:anchorlock/>
              </v:shape>
            </w:pict>
          </mc:Fallback>
        </mc:AlternateContent>
      </w:r>
      <w:r w:rsidR="00F01113">
        <w:rPr>
          <w:rFonts w:ascii="Arial" w:hAnsi="Arial" w:cs="Arial"/>
          <w:noProof/>
          <w:lang w:eastAsia="nl-NL"/>
        </w:rPr>
        <w:drawing>
          <wp:anchor distT="0" distB="0" distL="114300" distR="114300" simplePos="0" relativeHeight="251669504" behindDoc="1" locked="1" layoutInCell="1" allowOverlap="1" wp14:anchorId="462C709A" wp14:editId="6F6DB237">
            <wp:simplePos x="0" y="0"/>
            <wp:positionH relativeFrom="page">
              <wp:posOffset>467360</wp:posOffset>
            </wp:positionH>
            <wp:positionV relativeFrom="page">
              <wp:posOffset>2348230</wp:posOffset>
            </wp:positionV>
            <wp:extent cx="7248525" cy="1059815"/>
            <wp:effectExtent l="0" t="0" r="9525" b="8890"/>
            <wp:wrapNone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../../Volumes/Grafisch%20Live/IN%20BEWERKING/Zeeland%20Veilig/Patronen/Export%20poster/patroon-poster_zv-patroon-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8525" cy="1059815"/>
                    </a:xfrm>
                    <a:prstGeom prst="rect">
                      <a:avLst/>
                    </a:prstGeom>
                    <a:blipFill dpi="0" rotWithShape="1">
                      <a:blip r:embed="rId8">
                        <a:alphaModFix amt="35000"/>
                      </a:blip>
                      <a:srcRect/>
                      <a:tile tx="0" ty="0" sx="100000" sy="100000" flip="none" algn="tl"/>
                    </a:blip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278DA" w:rsidRPr="00853852">
        <w:rPr>
          <w:rFonts w:ascii="TodaySB-Regular" w:hAnsi="TodaySB-Regular" w:cs="Arial"/>
          <w:b/>
          <w:iCs/>
          <w:noProof/>
          <w:color w:val="313132"/>
          <w:spacing w:val="6"/>
          <w:sz w:val="28"/>
          <w:szCs w:val="28"/>
          <w:lang w:eastAsia="nl-NL"/>
        </w:rPr>
        <mc:AlternateContent>
          <mc:Choice Requires="wpg">
            <w:drawing>
              <wp:anchor distT="0" distB="0" distL="114300" distR="114300" simplePos="0" relativeHeight="251677696" behindDoc="0" locked="1" layoutInCell="1" allowOverlap="1" wp14:anchorId="0E65C91B" wp14:editId="2536384F">
                <wp:simplePos x="0" y="0"/>
                <wp:positionH relativeFrom="column">
                  <wp:posOffset>-633730</wp:posOffset>
                </wp:positionH>
                <wp:positionV relativeFrom="page">
                  <wp:posOffset>9848215</wp:posOffset>
                </wp:positionV>
                <wp:extent cx="6924040" cy="977265"/>
                <wp:effectExtent l="0" t="0" r="0" b="0"/>
                <wp:wrapNone/>
                <wp:docPr id="16" name="Groe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24040" cy="977265"/>
                          <a:chOff x="263124" y="84462"/>
                          <a:chExt cx="6609276" cy="972000"/>
                        </a:xfrm>
                      </wpg:grpSpPr>
                      <pic:pic xmlns:pic="http://schemas.openxmlformats.org/drawingml/2006/picture">
                        <pic:nvPicPr>
                          <pic:cNvPr id="17" name="Afbeelding 17" descr="../../../Volumes/Grafisch%20Live/IN%20BEWERKING/Zeeland%20Veilig/Patronen/Export%20poster/patroon-poster_zv-patroon-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7509" y="365483"/>
                            <a:ext cx="2780030" cy="40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g:grpSp>
                        <wpg:cNvPr id="18" name="Groep 18"/>
                        <wpg:cNvGrpSpPr/>
                        <wpg:grpSpPr>
                          <a:xfrm>
                            <a:off x="263124" y="84462"/>
                            <a:ext cx="6609276" cy="972000"/>
                            <a:chOff x="263181" y="84422"/>
                            <a:chExt cx="6610694" cy="971550"/>
                          </a:xfrm>
                        </wpg:grpSpPr>
                        <wps:wsp>
                          <wps:cNvPr id="19" name="Tekstvak 19"/>
                          <wps:cNvSpPr txBox="1"/>
                          <wps:spPr>
                            <a:xfrm>
                              <a:off x="263181" y="84422"/>
                              <a:ext cx="4419659" cy="971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81F1C7" w14:textId="14417EAD" w:rsidR="008570A2" w:rsidRPr="00853852" w:rsidRDefault="008570A2" w:rsidP="003D0876">
                                <w:pPr>
                                  <w:pStyle w:val="BasicParagraph"/>
                                  <w:spacing w:line="360" w:lineRule="auto"/>
                                  <w:rPr>
                                    <w:rFonts w:ascii="TodaySB-Italic" w:hAnsi="TodaySB-Italic" w:cs="Arial"/>
                                    <w:b/>
                                    <w:iCs/>
                                    <w:color w:val="313132"/>
                                    <w:spacing w:val="6"/>
                                    <w:sz w:val="32"/>
                                    <w:szCs w:val="35"/>
                                    <w:lang w:val="nl-NL"/>
                                  </w:rPr>
                                </w:pPr>
                                <w:r w:rsidRPr="00853852">
                                  <w:rPr>
                                    <w:rFonts w:ascii="TodaySB-Bold" w:hAnsi="TodaySB-Bold" w:cs="Arial"/>
                                    <w:iCs/>
                                    <w:color w:val="313132"/>
                                    <w:spacing w:val="6"/>
                                    <w:sz w:val="32"/>
                                    <w:szCs w:val="35"/>
                                    <w:lang w:val="nl-NL"/>
                                  </w:rPr>
                                  <w:t xml:space="preserve"> </w:t>
                                </w:r>
                              </w:p>
                              <w:p w14:paraId="0476CF19" w14:textId="42ADEBB9" w:rsidR="008570A2" w:rsidRPr="00853852" w:rsidRDefault="008570A2" w:rsidP="002278DA">
                                <w:pPr>
                                  <w:spacing w:line="312" w:lineRule="auto"/>
                                  <w:rPr>
                                    <w:rFonts w:ascii="TodaySB-Bold" w:hAnsi="TodaySB-Bold" w:cs="Arial"/>
                                    <w:b/>
                                    <w:bCs/>
                                    <w:color w:val="FFFFFF" w:themeColor="background1"/>
                                    <w:sz w:val="40"/>
                                    <w:szCs w:val="45"/>
                                  </w:rPr>
                                </w:pPr>
                                <w:r>
                                  <w:rPr>
                                    <w:rFonts w:ascii="TodaySB-Bold" w:hAnsi="TodaySB-Bold" w:cs="Arial"/>
                                    <w:b/>
                                    <w:bCs/>
                                    <w:color w:val="FFFFFF" w:themeColor="background1"/>
                                    <w:sz w:val="36"/>
                                    <w:szCs w:val="45"/>
                                  </w:rPr>
                                  <w:t xml:space="preserve">      </w:t>
                                </w:r>
                                <w:proofErr w:type="gramStart"/>
                                <w:r>
                                  <w:rPr>
                                    <w:rFonts w:ascii="TodaySB-Bold" w:hAnsi="TodaySB-Bold" w:cs="Arial"/>
                                    <w:b/>
                                    <w:bCs/>
                                    <w:color w:val="FFFFFF" w:themeColor="background1"/>
                                    <w:sz w:val="28"/>
                                    <w:szCs w:val="45"/>
                                  </w:rPr>
                                  <w:t>www.zeelandveilig.nl/pop</w:t>
                                </w:r>
                                <w:r w:rsidRPr="00853852">
                                  <w:rPr>
                                    <w:rFonts w:ascii="TodaySB-Bold" w:hAnsi="TodaySB-Bold" w:cs="Arial"/>
                                    <w:b/>
                                    <w:bCs/>
                                    <w:color w:val="FFFFFF" w:themeColor="background1"/>
                                    <w:sz w:val="28"/>
                                    <w:szCs w:val="45"/>
                                  </w:rPr>
                                  <w:t>upstore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0" name="Afbeelding 20" descr="Logo_ZeelandVeilig_RGB-LC.png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 cstate="hq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5610225" y="114300"/>
                              <a:ext cx="1263650" cy="581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pic:pic xmlns:pic="http://schemas.openxmlformats.org/drawingml/2006/picture">
                          <pic:nvPicPr>
                            <pic:cNvPr id="21" name="Afbeelding 2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 cstate="hq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476624" y="190500"/>
                              <a:ext cx="1892935" cy="58102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E65C91B" id="Groep 16" o:spid="_x0000_s1029" style="position:absolute;margin-left:-49.9pt;margin-top:775.45pt;width:545.2pt;height:76.95pt;z-index:251677696;mso-position-vertical-relative:page;mso-width-relative:margin;mso-height-relative:margin" coordorigin="2631,844" coordsize="66092,97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Afbeelding 17" o:spid="_x0000_s1030" type="#_x0000_t75" alt="../../../Volumes/Grafisch%20Live/IN%20BEWERKING/Zeeland%20Veilig/Patronen/Export%20poster/patroon-poster_zv-patroon-" style="position:absolute;left:5875;top:3654;width:27800;height:40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">
                  <v:imagedata r:id="rId12" o:title="patroon-poster_zv-patroon-"/>
                  <v:path arrowok="t"/>
                </v:shape>
                <v:group id="Groep 18" o:spid="_x0000_s1031" style="position:absolute;left:2631;top:844;width:66093;height:9720" coordorigin="2631,844" coordsize="66106,9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shape id="Tekstvak 19" o:spid="_x0000_s1032" type="#_x0000_t202" style="position:absolute;left:2631;top:844;width:44197;height:9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" filled="f" stroked="f">
                    <v:textbox>
                      <w:txbxContent>
                        <w:p w14:paraId="0181F1C7" w14:textId="14417EAD" w:rsidR="008570A2" w:rsidRPr="00853852" w:rsidRDefault="008570A2" w:rsidP="003D0876">
                          <w:pPr>
                            <w:pStyle w:val="BasicParagraph"/>
                            <w:spacing w:line="360" w:lineRule="auto"/>
                            <w:rPr>
                              <w:rFonts w:ascii="TodaySB-Italic" w:hAnsi="TodaySB-Italic" w:cs="Arial"/>
                              <w:b/>
                              <w:iCs/>
                              <w:color w:val="313132"/>
                              <w:spacing w:val="6"/>
                              <w:sz w:val="32"/>
                              <w:szCs w:val="35"/>
                              <w:lang w:val="nl-NL"/>
                            </w:rPr>
                          </w:pPr>
                          <w:r w:rsidRPr="00853852">
                            <w:rPr>
                              <w:rFonts w:ascii="TodaySB-Bold" w:hAnsi="TodaySB-Bold" w:cs="Arial"/>
                              <w:iCs/>
                              <w:color w:val="313132"/>
                              <w:spacing w:val="6"/>
                              <w:sz w:val="32"/>
                              <w:szCs w:val="35"/>
                              <w:lang w:val="nl-NL"/>
                            </w:rPr>
                            <w:t xml:space="preserve"> </w:t>
                          </w:r>
                        </w:p>
                        <w:p w14:paraId="0476CF19" w14:textId="42ADEBB9" w:rsidR="008570A2" w:rsidRPr="00853852" w:rsidRDefault="008570A2" w:rsidP="002278DA">
                          <w:pPr>
                            <w:spacing w:line="312" w:lineRule="auto"/>
                            <w:rPr>
                              <w:rFonts w:ascii="TodaySB-Bold" w:hAnsi="TodaySB-Bold" w:cs="Arial"/>
                              <w:b/>
                              <w:bCs/>
                              <w:color w:val="FFFFFF" w:themeColor="background1"/>
                              <w:sz w:val="40"/>
                              <w:szCs w:val="45"/>
                            </w:rPr>
                          </w:pPr>
                          <w:r>
                            <w:rPr>
                              <w:rFonts w:ascii="TodaySB-Bold" w:hAnsi="TodaySB-Bold" w:cs="Arial"/>
                              <w:b/>
                              <w:bCs/>
                              <w:color w:val="FFFFFF" w:themeColor="background1"/>
                              <w:sz w:val="36"/>
                              <w:szCs w:val="45"/>
                            </w:rPr>
                            <w:t xml:space="preserve">      </w:t>
                          </w:r>
                          <w:r>
                            <w:rPr>
                              <w:rFonts w:ascii="TodaySB-Bold" w:hAnsi="TodaySB-Bold" w:cs="Arial"/>
                              <w:b/>
                              <w:bCs/>
                              <w:color w:val="FFFFFF" w:themeColor="background1"/>
                              <w:sz w:val="28"/>
                              <w:szCs w:val="45"/>
                            </w:rPr>
                            <w:t>www.zeelandveilig.nl/pop</w:t>
                          </w:r>
                          <w:r w:rsidRPr="00853852">
                            <w:rPr>
                              <w:rFonts w:ascii="TodaySB-Bold" w:hAnsi="TodaySB-Bold" w:cs="Arial"/>
                              <w:b/>
                              <w:bCs/>
                              <w:color w:val="FFFFFF" w:themeColor="background1"/>
                              <w:sz w:val="28"/>
                              <w:szCs w:val="45"/>
                            </w:rPr>
                            <w:t>upstore</w:t>
                          </w:r>
                        </w:p>
                      </w:txbxContent>
                    </v:textbox>
                  </v:shape>
                  <v:shape id="Afbeelding 20" o:spid="_x0000_s1033" type="#_x0000_t75" alt="Logo_ZeelandVeilig_RGB-LC.png" style="position:absolute;left:56102;top:1143;width:12636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">
                    <v:imagedata r:id="rId13" o:title="Logo_ZeelandVeilig_RGB-LC"/>
                    <v:path arrowok="t"/>
                  </v:shape>
                  <v:shape id="Afbeelding 21" o:spid="_x0000_s1034" type="#_x0000_t75" style="position:absolute;left:34766;top:1905;width:18929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">
                    <v:imagedata r:id="rId14" o:title=""/>
                    <v:path arrowok="t"/>
                  </v:shape>
                </v:group>
                <w10:wrap anchory="page"/>
                <w10:anchorlock/>
              </v:group>
            </w:pict>
          </mc:Fallback>
        </mc:AlternateContent>
      </w:r>
      <w:r w:rsidR="008B1467">
        <w:t xml:space="preserve"> </w:t>
      </w:r>
      <w:bookmarkStart w:id="0" w:name="_GoBack"/>
      <w:bookmarkEnd w:id="0"/>
    </w:p>
    <w:sectPr w:rsidR="003D0876" w:rsidRPr="00743B93" w:rsidSect="00351A22">
      <w:pgSz w:w="11900" w:h="16840"/>
      <w:pgMar w:top="1418" w:right="1418" w:bottom="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odaySB-Bold">
    <w:panose1 w:val="00000000000000000000"/>
    <w:charset w:val="00"/>
    <w:family w:val="modern"/>
    <w:notTrueType/>
    <w:pitch w:val="variable"/>
    <w:sig w:usb0="8000002F" w:usb1="40000048" w:usb2="00000000" w:usb3="00000000" w:csb0="00000111" w:csb1="00000000"/>
  </w:font>
  <w:font w:name="TodaySB-Bold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odaySB-Regular">
    <w:panose1 w:val="00000000000000000000"/>
    <w:charset w:val="00"/>
    <w:family w:val="modern"/>
    <w:notTrueType/>
    <w:pitch w:val="variable"/>
    <w:sig w:usb0="8000002F" w:usb1="40000048" w:usb2="00000000" w:usb3="00000000" w:csb0="00000111" w:csb1="00000000"/>
  </w:font>
  <w:font w:name="TodaySB-Italic">
    <w:panose1 w:val="00000000000000000000"/>
    <w:charset w:val="00"/>
    <w:family w:val="modern"/>
    <w:notTrueType/>
    <w:pitch w:val="variable"/>
    <w:sig w:usb0="8000002F" w:usb1="40000048" w:usb2="00000000" w:usb3="00000000" w:csb0="0000011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B253C9"/>
    <w:multiLevelType w:val="hybridMultilevel"/>
    <w:tmpl w:val="D2EADA6A"/>
    <w:lvl w:ilvl="0" w:tplc="18A0194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3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070E70"/>
    <w:multiLevelType w:val="hybridMultilevel"/>
    <w:tmpl w:val="47EA2904"/>
    <w:lvl w:ilvl="0" w:tplc="0413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" w15:restartNumberingAfterBreak="0">
    <w:nsid w:val="4C8F4029"/>
    <w:multiLevelType w:val="hybridMultilevel"/>
    <w:tmpl w:val="758CF5C8"/>
    <w:lvl w:ilvl="0" w:tplc="E6BEC75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3D1BF4"/>
    <w:multiLevelType w:val="hybridMultilevel"/>
    <w:tmpl w:val="01E060C8"/>
    <w:lvl w:ilvl="0" w:tplc="493C10E2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0E61EE"/>
    <w:multiLevelType w:val="hybridMultilevel"/>
    <w:tmpl w:val="7B666E56"/>
    <w:lvl w:ilvl="0" w:tplc="0413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1D6"/>
    <w:rsid w:val="00052515"/>
    <w:rsid w:val="001521D6"/>
    <w:rsid w:val="001D16FA"/>
    <w:rsid w:val="002278DA"/>
    <w:rsid w:val="0029384E"/>
    <w:rsid w:val="002A05A5"/>
    <w:rsid w:val="002B0900"/>
    <w:rsid w:val="00351A22"/>
    <w:rsid w:val="00393564"/>
    <w:rsid w:val="003D0876"/>
    <w:rsid w:val="004342CC"/>
    <w:rsid w:val="004828FE"/>
    <w:rsid w:val="004E5C69"/>
    <w:rsid w:val="00596D86"/>
    <w:rsid w:val="00743B93"/>
    <w:rsid w:val="007563CF"/>
    <w:rsid w:val="00853852"/>
    <w:rsid w:val="008570A2"/>
    <w:rsid w:val="00885620"/>
    <w:rsid w:val="008879C8"/>
    <w:rsid w:val="008B1467"/>
    <w:rsid w:val="0094770E"/>
    <w:rsid w:val="009A6FD9"/>
    <w:rsid w:val="009B66EC"/>
    <w:rsid w:val="00A22171"/>
    <w:rsid w:val="00AC1EF7"/>
    <w:rsid w:val="00BF7C69"/>
    <w:rsid w:val="00C3231F"/>
    <w:rsid w:val="00C37652"/>
    <w:rsid w:val="00C801B5"/>
    <w:rsid w:val="00CA655C"/>
    <w:rsid w:val="00D81290"/>
    <w:rsid w:val="00D84616"/>
    <w:rsid w:val="00DB5713"/>
    <w:rsid w:val="00E430EA"/>
    <w:rsid w:val="00E672BA"/>
    <w:rsid w:val="00EF040C"/>
    <w:rsid w:val="00F01113"/>
    <w:rsid w:val="00F668F6"/>
    <w:rsid w:val="00F67849"/>
    <w:rsid w:val="00F833C2"/>
    <w:rsid w:val="00FD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2B9CB"/>
  <w14:defaultImageDpi w14:val="33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BasicParagraph">
    <w:name w:val="[Basic Paragraph]"/>
    <w:basedOn w:val="Standaard"/>
    <w:uiPriority w:val="99"/>
    <w:rsid w:val="009A6FD9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character" w:styleId="Hyperlink">
    <w:name w:val="Hyperlink"/>
    <w:basedOn w:val="Standaardalinea-lettertype"/>
    <w:uiPriority w:val="99"/>
    <w:unhideWhenUsed/>
    <w:rsid w:val="00853852"/>
    <w:rPr>
      <w:color w:val="0563C1" w:themeColor="hyperlink"/>
      <w:u w:val="single"/>
    </w:rPr>
  </w:style>
  <w:style w:type="table" w:styleId="Tabelraster">
    <w:name w:val="Table Grid"/>
    <w:basedOn w:val="Standaardtabel"/>
    <w:uiPriority w:val="39"/>
    <w:rsid w:val="00BF7C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alweb">
    <w:name w:val="Normal (Web)"/>
    <w:basedOn w:val="Standaard"/>
    <w:uiPriority w:val="99"/>
    <w:unhideWhenUsed/>
    <w:rsid w:val="00C3765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nl-NL"/>
    </w:rPr>
  </w:style>
  <w:style w:type="character" w:styleId="Zwaar">
    <w:name w:val="Strong"/>
    <w:basedOn w:val="Standaardalinea-lettertype"/>
    <w:uiPriority w:val="22"/>
    <w:qFormat/>
    <w:rsid w:val="00C376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119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C7C7E0E-8A1B-4DDC-9589-6FAAE53CC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29A9575E</Template>
  <TotalTime>10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Veiligheidsregio Zeeland</Company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Smits N.</cp:lastModifiedBy>
  <cp:revision>4</cp:revision>
  <cp:lastPrinted>2018-08-24T10:14:00Z</cp:lastPrinted>
  <dcterms:created xsi:type="dcterms:W3CDTF">2018-10-02T10:13:00Z</dcterms:created>
  <dcterms:modified xsi:type="dcterms:W3CDTF">2018-10-02T11:08:00Z</dcterms:modified>
</cp:coreProperties>
</file>