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562FBB" w14:textId="79602EDE" w:rsidR="0050631C" w:rsidRDefault="00B62939"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471C7ACB" wp14:editId="4D45FD2F">
            <wp:simplePos x="0" y="0"/>
            <wp:positionH relativeFrom="margin">
              <wp:posOffset>3294380</wp:posOffset>
            </wp:positionH>
            <wp:positionV relativeFrom="paragraph">
              <wp:posOffset>3034030</wp:posOffset>
            </wp:positionV>
            <wp:extent cx="2458085" cy="3657600"/>
            <wp:effectExtent l="19050" t="19050" r="18415" b="1905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365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6B7"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6D903240" wp14:editId="2A87CC13">
            <wp:simplePos x="0" y="0"/>
            <wp:positionH relativeFrom="margin">
              <wp:align>left</wp:align>
            </wp:positionH>
            <wp:positionV relativeFrom="paragraph">
              <wp:posOffset>3043555</wp:posOffset>
            </wp:positionV>
            <wp:extent cx="2588895" cy="3743325"/>
            <wp:effectExtent l="19050" t="19050" r="20955" b="28575"/>
            <wp:wrapTight wrapText="bothSides">
              <wp:wrapPolygon edited="0">
                <wp:start x="-159" y="-110"/>
                <wp:lineTo x="-159" y="21655"/>
                <wp:lineTo x="21616" y="21655"/>
                <wp:lineTo x="21616" y="-110"/>
                <wp:lineTo x="-159" y="-11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3743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CBD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6E02E22A" wp14:editId="58541DFF">
            <wp:simplePos x="0" y="0"/>
            <wp:positionH relativeFrom="margin">
              <wp:posOffset>3234055</wp:posOffset>
            </wp:positionH>
            <wp:positionV relativeFrom="paragraph">
              <wp:posOffset>5080</wp:posOffset>
            </wp:positionV>
            <wp:extent cx="2514600" cy="2776855"/>
            <wp:effectExtent l="19050" t="19050" r="19050" b="23495"/>
            <wp:wrapTight wrapText="bothSides">
              <wp:wrapPolygon edited="0">
                <wp:start x="-164" y="-148"/>
                <wp:lineTo x="-164" y="21635"/>
                <wp:lineTo x="21600" y="21635"/>
                <wp:lineTo x="21600" y="-148"/>
                <wp:lineTo x="-164" y="-148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76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795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7671E8E1" wp14:editId="6EFA82FD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624400" cy="2790000"/>
            <wp:effectExtent l="19050" t="19050" r="24130" b="10795"/>
            <wp:wrapTight wrapText="bothSides">
              <wp:wrapPolygon edited="0">
                <wp:start x="-157" y="-148"/>
                <wp:lineTo x="-157" y="21536"/>
                <wp:lineTo x="21642" y="21536"/>
                <wp:lineTo x="21642" y="-148"/>
                <wp:lineTo x="-157" y="-148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279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FDF70" w14:textId="77777777" w:rsidR="0050631C" w:rsidRPr="0050631C" w:rsidRDefault="0050631C" w:rsidP="0050631C"/>
    <w:p w14:paraId="7FC2EE31" w14:textId="77777777" w:rsidR="0050631C" w:rsidRPr="0050631C" w:rsidRDefault="0050631C" w:rsidP="0050631C"/>
    <w:p w14:paraId="42D387A5" w14:textId="77777777" w:rsidR="0050631C" w:rsidRPr="0050631C" w:rsidRDefault="0050631C" w:rsidP="0050631C"/>
    <w:p w14:paraId="663DFD84" w14:textId="77777777" w:rsidR="0050631C" w:rsidRPr="0050631C" w:rsidRDefault="0050631C" w:rsidP="0050631C"/>
    <w:p w14:paraId="20CFA0D4" w14:textId="77777777" w:rsidR="0050631C" w:rsidRPr="0050631C" w:rsidRDefault="0050631C" w:rsidP="0050631C"/>
    <w:p w14:paraId="003BEB73" w14:textId="77777777" w:rsidR="0050631C" w:rsidRPr="0050631C" w:rsidRDefault="0050631C" w:rsidP="0050631C"/>
    <w:p w14:paraId="26E9A610" w14:textId="77777777" w:rsidR="0050631C" w:rsidRPr="0050631C" w:rsidRDefault="0050631C" w:rsidP="0050631C"/>
    <w:p w14:paraId="1A15D8E0" w14:textId="77777777" w:rsidR="0050631C" w:rsidRPr="0050631C" w:rsidRDefault="0050631C" w:rsidP="0050631C"/>
    <w:p w14:paraId="20561EF8" w14:textId="77777777" w:rsidR="0050631C" w:rsidRPr="0050631C" w:rsidRDefault="0050631C" w:rsidP="0050631C"/>
    <w:p w14:paraId="3DDFBD8E" w14:textId="77777777" w:rsidR="0050631C" w:rsidRPr="0050631C" w:rsidRDefault="0050631C" w:rsidP="0050631C"/>
    <w:p w14:paraId="4CFC9083" w14:textId="77777777" w:rsidR="0050631C" w:rsidRPr="0050631C" w:rsidRDefault="0050631C" w:rsidP="0050631C"/>
    <w:p w14:paraId="20CECC60" w14:textId="77777777" w:rsidR="0050631C" w:rsidRPr="0050631C" w:rsidRDefault="0050631C" w:rsidP="0050631C"/>
    <w:p w14:paraId="20A1C528" w14:textId="77777777" w:rsidR="0050631C" w:rsidRPr="0050631C" w:rsidRDefault="0050631C" w:rsidP="0050631C"/>
    <w:p w14:paraId="424D97A7" w14:textId="77777777" w:rsidR="0050631C" w:rsidRPr="0050631C" w:rsidRDefault="0050631C" w:rsidP="0050631C"/>
    <w:p w14:paraId="19272947" w14:textId="77777777" w:rsidR="0050631C" w:rsidRPr="0050631C" w:rsidRDefault="0050631C" w:rsidP="0050631C"/>
    <w:p w14:paraId="2C7C9257" w14:textId="77777777" w:rsidR="0050631C" w:rsidRPr="0050631C" w:rsidRDefault="0050631C" w:rsidP="0050631C"/>
    <w:p w14:paraId="1B71A6E3" w14:textId="77777777" w:rsidR="0050631C" w:rsidRPr="0050631C" w:rsidRDefault="0050631C" w:rsidP="0050631C"/>
    <w:p w14:paraId="3958F1FF" w14:textId="77777777" w:rsidR="0050631C" w:rsidRPr="0050631C" w:rsidRDefault="0050631C" w:rsidP="0050631C"/>
    <w:p w14:paraId="11CB179D" w14:textId="77777777" w:rsidR="0050631C" w:rsidRPr="0050631C" w:rsidRDefault="0050631C" w:rsidP="0050631C"/>
    <w:p w14:paraId="6C6930D3" w14:textId="77777777" w:rsidR="0050631C" w:rsidRPr="0050631C" w:rsidRDefault="0050631C" w:rsidP="0050631C"/>
    <w:p w14:paraId="2E4E56CB" w14:textId="77777777" w:rsidR="0050631C" w:rsidRPr="0050631C" w:rsidRDefault="0050631C" w:rsidP="0050631C"/>
    <w:p w14:paraId="3F27998A" w14:textId="77777777" w:rsidR="0050631C" w:rsidRPr="0050631C" w:rsidRDefault="0050631C" w:rsidP="0050631C"/>
    <w:p w14:paraId="6700CA73" w14:textId="77777777" w:rsidR="0050631C" w:rsidRPr="0050631C" w:rsidRDefault="0050631C" w:rsidP="0050631C"/>
    <w:p w14:paraId="28B40657" w14:textId="02FBBBBF" w:rsidR="0050631C" w:rsidRDefault="0050631C" w:rsidP="0050631C"/>
    <w:p w14:paraId="19E797EE" w14:textId="55640B25" w:rsidR="0050631C" w:rsidRDefault="0050631C" w:rsidP="0050631C">
      <w:pPr>
        <w:tabs>
          <w:tab w:val="left" w:pos="1380"/>
        </w:tabs>
      </w:pPr>
      <w:r>
        <w:tab/>
      </w:r>
    </w:p>
    <w:p w14:paraId="05363F75" w14:textId="3438270E" w:rsidR="0050631C" w:rsidRDefault="0050631C">
      <w:r>
        <w:br w:type="page"/>
      </w:r>
    </w:p>
    <w:p w14:paraId="4347A21B" w14:textId="608D0884" w:rsidR="00A82C5B" w:rsidRDefault="0095351E" w:rsidP="0050631C">
      <w:pPr>
        <w:tabs>
          <w:tab w:val="left" w:pos="1380"/>
        </w:tabs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5408" behindDoc="1" locked="0" layoutInCell="1" allowOverlap="1" wp14:anchorId="342EB7F9" wp14:editId="20433EC0">
            <wp:simplePos x="0" y="0"/>
            <wp:positionH relativeFrom="margin">
              <wp:posOffset>3341370</wp:posOffset>
            </wp:positionH>
            <wp:positionV relativeFrom="paragraph">
              <wp:posOffset>3843655</wp:posOffset>
            </wp:positionV>
            <wp:extent cx="2644775" cy="3495675"/>
            <wp:effectExtent l="19050" t="19050" r="22225" b="28575"/>
            <wp:wrapTight wrapText="bothSides">
              <wp:wrapPolygon edited="0">
                <wp:start x="-156" y="-118"/>
                <wp:lineTo x="-156" y="21659"/>
                <wp:lineTo x="21626" y="21659"/>
                <wp:lineTo x="21626" y="-118"/>
                <wp:lineTo x="-156" y="-118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3495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75119CA2" wp14:editId="07F7C72F">
            <wp:simplePos x="0" y="0"/>
            <wp:positionH relativeFrom="margin">
              <wp:align>left</wp:align>
            </wp:positionH>
            <wp:positionV relativeFrom="paragraph">
              <wp:posOffset>3815080</wp:posOffset>
            </wp:positionV>
            <wp:extent cx="2607945" cy="3876675"/>
            <wp:effectExtent l="19050" t="19050" r="20955" b="28575"/>
            <wp:wrapTight wrapText="bothSides">
              <wp:wrapPolygon edited="0">
                <wp:start x="-158" y="-106"/>
                <wp:lineTo x="-158" y="21653"/>
                <wp:lineTo x="21616" y="21653"/>
                <wp:lineTo x="21616" y="-106"/>
                <wp:lineTo x="-158" y="-106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876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EDE"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77DD4D50" wp14:editId="0A6A1270">
            <wp:simplePos x="0" y="0"/>
            <wp:positionH relativeFrom="column">
              <wp:posOffset>3338830</wp:posOffset>
            </wp:positionH>
            <wp:positionV relativeFrom="paragraph">
              <wp:posOffset>19050</wp:posOffset>
            </wp:positionV>
            <wp:extent cx="2616835" cy="3398520"/>
            <wp:effectExtent l="19050" t="19050" r="12065" b="11430"/>
            <wp:wrapTight wrapText="bothSides">
              <wp:wrapPolygon edited="0">
                <wp:start x="-157" y="-121"/>
                <wp:lineTo x="-157" y="21552"/>
                <wp:lineTo x="21542" y="21552"/>
                <wp:lineTo x="21542" y="-121"/>
                <wp:lineTo x="-157" y="-121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3398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31C"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2194E6D0" wp14:editId="2B6CE434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597785" cy="3295650"/>
            <wp:effectExtent l="19050" t="19050" r="12065" b="19050"/>
            <wp:wrapTight wrapText="bothSides">
              <wp:wrapPolygon edited="0">
                <wp:start x="-158" y="-125"/>
                <wp:lineTo x="-158" y="21600"/>
                <wp:lineTo x="21542" y="21600"/>
                <wp:lineTo x="21542" y="-125"/>
                <wp:lineTo x="-158" y="-125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3295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BD8D4" w14:textId="77777777" w:rsidR="00A82C5B" w:rsidRPr="00A82C5B" w:rsidRDefault="00A82C5B" w:rsidP="00A82C5B"/>
    <w:p w14:paraId="1D1579EB" w14:textId="77777777" w:rsidR="00A82C5B" w:rsidRPr="00A82C5B" w:rsidRDefault="00A82C5B" w:rsidP="00A82C5B"/>
    <w:p w14:paraId="116B0386" w14:textId="77777777" w:rsidR="00A82C5B" w:rsidRPr="00A82C5B" w:rsidRDefault="00A82C5B" w:rsidP="00A82C5B"/>
    <w:p w14:paraId="3D55654F" w14:textId="77777777" w:rsidR="00A82C5B" w:rsidRPr="00A82C5B" w:rsidRDefault="00A82C5B" w:rsidP="00A82C5B"/>
    <w:p w14:paraId="2BFEFAFF" w14:textId="77777777" w:rsidR="00A82C5B" w:rsidRPr="00A82C5B" w:rsidRDefault="00A82C5B" w:rsidP="00A82C5B"/>
    <w:p w14:paraId="5DD95622" w14:textId="77777777" w:rsidR="00A82C5B" w:rsidRPr="00A82C5B" w:rsidRDefault="00A82C5B" w:rsidP="00A82C5B"/>
    <w:p w14:paraId="6AAD0231" w14:textId="77777777" w:rsidR="00A82C5B" w:rsidRPr="00A82C5B" w:rsidRDefault="00A82C5B" w:rsidP="00A82C5B"/>
    <w:p w14:paraId="6ED798CB" w14:textId="77777777" w:rsidR="00A82C5B" w:rsidRPr="00A82C5B" w:rsidRDefault="00A82C5B" w:rsidP="00A82C5B"/>
    <w:p w14:paraId="05BC3A03" w14:textId="77777777" w:rsidR="00A82C5B" w:rsidRPr="00A82C5B" w:rsidRDefault="00A82C5B" w:rsidP="00A82C5B"/>
    <w:p w14:paraId="1FFDC64A" w14:textId="77777777" w:rsidR="00A82C5B" w:rsidRPr="00A82C5B" w:rsidRDefault="00A82C5B" w:rsidP="00A82C5B"/>
    <w:p w14:paraId="319BEB64" w14:textId="77777777" w:rsidR="00A82C5B" w:rsidRPr="00A82C5B" w:rsidRDefault="00A82C5B" w:rsidP="00A82C5B"/>
    <w:p w14:paraId="7AECE3A5" w14:textId="77777777" w:rsidR="00A82C5B" w:rsidRPr="00A82C5B" w:rsidRDefault="00A82C5B" w:rsidP="00A82C5B"/>
    <w:p w14:paraId="52D06E9A" w14:textId="77777777" w:rsidR="00A82C5B" w:rsidRPr="00A82C5B" w:rsidRDefault="00A82C5B" w:rsidP="00A82C5B"/>
    <w:p w14:paraId="485BC3FF" w14:textId="77777777" w:rsidR="00A82C5B" w:rsidRPr="00A82C5B" w:rsidRDefault="00A82C5B" w:rsidP="00A82C5B"/>
    <w:p w14:paraId="1F032E7E" w14:textId="77777777" w:rsidR="00A82C5B" w:rsidRPr="00A82C5B" w:rsidRDefault="00A82C5B" w:rsidP="00A82C5B"/>
    <w:p w14:paraId="2BD79444" w14:textId="77777777" w:rsidR="00A82C5B" w:rsidRPr="00A82C5B" w:rsidRDefault="00A82C5B" w:rsidP="00A82C5B"/>
    <w:p w14:paraId="5C8F52AB" w14:textId="77777777" w:rsidR="00A82C5B" w:rsidRPr="00A82C5B" w:rsidRDefault="00A82C5B" w:rsidP="00A82C5B"/>
    <w:p w14:paraId="5C1B5908" w14:textId="77777777" w:rsidR="00A82C5B" w:rsidRPr="00A82C5B" w:rsidRDefault="00A82C5B" w:rsidP="00A82C5B"/>
    <w:p w14:paraId="71B4D16E" w14:textId="77777777" w:rsidR="00A82C5B" w:rsidRPr="00A82C5B" w:rsidRDefault="00A82C5B" w:rsidP="00A82C5B"/>
    <w:p w14:paraId="0676C477" w14:textId="77777777" w:rsidR="00A82C5B" w:rsidRPr="00A82C5B" w:rsidRDefault="00A82C5B" w:rsidP="00A82C5B"/>
    <w:p w14:paraId="797D7347" w14:textId="77777777" w:rsidR="00A82C5B" w:rsidRPr="00A82C5B" w:rsidRDefault="00A82C5B" w:rsidP="00A82C5B"/>
    <w:p w14:paraId="1D8CA91D" w14:textId="5CBC7077" w:rsidR="00A82C5B" w:rsidRDefault="00A82C5B" w:rsidP="00A82C5B"/>
    <w:p w14:paraId="443360DE" w14:textId="0218041C" w:rsidR="00A82C5B" w:rsidRDefault="00A82C5B">
      <w:r>
        <w:br w:type="page"/>
      </w:r>
    </w:p>
    <w:p w14:paraId="188FAC8F" w14:textId="7E5E4FDE" w:rsidR="004A4103" w:rsidRDefault="004A4103" w:rsidP="00A82C5B">
      <w:r>
        <w:rPr>
          <w:noProof/>
          <w:lang w:eastAsia="nl-NL"/>
        </w:rPr>
        <w:lastRenderedPageBreak/>
        <w:drawing>
          <wp:anchor distT="0" distB="0" distL="114300" distR="114300" simplePos="0" relativeHeight="251667456" behindDoc="1" locked="0" layoutInCell="1" allowOverlap="1" wp14:anchorId="13F396BB" wp14:editId="302B4A50">
            <wp:simplePos x="0" y="0"/>
            <wp:positionH relativeFrom="column">
              <wp:posOffset>-99695</wp:posOffset>
            </wp:positionH>
            <wp:positionV relativeFrom="paragraph">
              <wp:posOffset>3100705</wp:posOffset>
            </wp:positionV>
            <wp:extent cx="5760000" cy="2689200"/>
            <wp:effectExtent l="19050" t="19050" r="12700" b="16510"/>
            <wp:wrapTight wrapText="bothSides">
              <wp:wrapPolygon edited="0">
                <wp:start x="-71" y="-153"/>
                <wp:lineTo x="-71" y="21580"/>
                <wp:lineTo x="21576" y="21580"/>
                <wp:lineTo x="21576" y="-153"/>
                <wp:lineTo x="-71" y="-153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892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 wp14:anchorId="38823084" wp14:editId="380005DF">
            <wp:simplePos x="0" y="0"/>
            <wp:positionH relativeFrom="page">
              <wp:posOffset>778510</wp:posOffset>
            </wp:positionH>
            <wp:positionV relativeFrom="paragraph">
              <wp:posOffset>128270</wp:posOffset>
            </wp:positionV>
            <wp:extent cx="5760000" cy="2610000"/>
            <wp:effectExtent l="19050" t="19050" r="12700" b="19050"/>
            <wp:wrapTight wrapText="bothSides">
              <wp:wrapPolygon edited="0">
                <wp:start x="-71" y="-158"/>
                <wp:lineTo x="-71" y="21600"/>
                <wp:lineTo x="21576" y="21600"/>
                <wp:lineTo x="21576" y="-158"/>
                <wp:lineTo x="-71" y="-158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100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CDD72" w14:textId="710594EA" w:rsidR="004A4103" w:rsidRDefault="004A4103"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24159914" wp14:editId="7E2ED14F">
            <wp:simplePos x="0" y="0"/>
            <wp:positionH relativeFrom="margin">
              <wp:align>right</wp:align>
            </wp:positionH>
            <wp:positionV relativeFrom="paragraph">
              <wp:posOffset>2945130</wp:posOffset>
            </wp:positionV>
            <wp:extent cx="5760000" cy="2732400"/>
            <wp:effectExtent l="19050" t="19050" r="12700" b="11430"/>
            <wp:wrapTight wrapText="bothSides">
              <wp:wrapPolygon edited="0">
                <wp:start x="-71" y="-151"/>
                <wp:lineTo x="-71" y="21540"/>
                <wp:lineTo x="21576" y="21540"/>
                <wp:lineTo x="21576" y="-151"/>
                <wp:lineTo x="-71" y="-151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324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C72966B" w14:textId="469EB0E7" w:rsidR="004A4103" w:rsidRDefault="00F3358A" w:rsidP="00A82C5B">
      <w:r>
        <w:rPr>
          <w:noProof/>
          <w:lang w:eastAsia="nl-NL"/>
        </w:rPr>
        <w:lastRenderedPageBreak/>
        <w:drawing>
          <wp:anchor distT="0" distB="0" distL="114300" distR="114300" simplePos="0" relativeHeight="251669504" behindDoc="1" locked="0" layoutInCell="1" allowOverlap="1" wp14:anchorId="172878F2" wp14:editId="50F57146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5760000" cy="2761200"/>
            <wp:effectExtent l="19050" t="19050" r="12700" b="20320"/>
            <wp:wrapTight wrapText="bothSides">
              <wp:wrapPolygon edited="0">
                <wp:start x="-71" y="-149"/>
                <wp:lineTo x="-71" y="21610"/>
                <wp:lineTo x="21576" y="21610"/>
                <wp:lineTo x="21576" y="-149"/>
                <wp:lineTo x="-71" y="-149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612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B7526" w14:textId="44FE8CBB" w:rsidR="004A4103" w:rsidRDefault="007E16CC" w:rsidP="00A82C5B">
      <w:r>
        <w:rPr>
          <w:noProof/>
          <w:lang w:eastAsia="nl-NL"/>
        </w:rPr>
        <w:drawing>
          <wp:anchor distT="0" distB="0" distL="114300" distR="114300" simplePos="0" relativeHeight="251671552" behindDoc="1" locked="0" layoutInCell="1" allowOverlap="1" wp14:anchorId="30420C3C" wp14:editId="7469B7CC">
            <wp:simplePos x="0" y="0"/>
            <wp:positionH relativeFrom="margin">
              <wp:align>right</wp:align>
            </wp:positionH>
            <wp:positionV relativeFrom="paragraph">
              <wp:posOffset>5822315</wp:posOffset>
            </wp:positionV>
            <wp:extent cx="5760000" cy="2764800"/>
            <wp:effectExtent l="19050" t="19050" r="12700" b="16510"/>
            <wp:wrapTight wrapText="bothSides">
              <wp:wrapPolygon edited="0">
                <wp:start x="-71" y="-149"/>
                <wp:lineTo x="-71" y="21580"/>
                <wp:lineTo x="21576" y="21580"/>
                <wp:lineTo x="21576" y="-149"/>
                <wp:lineTo x="-71" y="-149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648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58A">
        <w:rPr>
          <w:noProof/>
          <w:lang w:eastAsia="nl-NL"/>
        </w:rPr>
        <w:drawing>
          <wp:anchor distT="0" distB="0" distL="114300" distR="114300" simplePos="0" relativeHeight="251670528" behindDoc="1" locked="0" layoutInCell="1" allowOverlap="1" wp14:anchorId="537E14AD" wp14:editId="3A64D2DF">
            <wp:simplePos x="0" y="0"/>
            <wp:positionH relativeFrom="margin">
              <wp:align>right</wp:align>
            </wp:positionH>
            <wp:positionV relativeFrom="paragraph">
              <wp:posOffset>2928620</wp:posOffset>
            </wp:positionV>
            <wp:extent cx="5760000" cy="2682000"/>
            <wp:effectExtent l="19050" t="19050" r="12700" b="23495"/>
            <wp:wrapTight wrapText="bothSides">
              <wp:wrapPolygon edited="0">
                <wp:start x="-71" y="-153"/>
                <wp:lineTo x="-71" y="21636"/>
                <wp:lineTo x="21576" y="21636"/>
                <wp:lineTo x="21576" y="-153"/>
                <wp:lineTo x="-71" y="-153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820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26961" w14:textId="401D1724" w:rsidR="00A727CC" w:rsidRDefault="00A727CC">
      <w:r>
        <w:lastRenderedPageBreak/>
        <w:br w:type="page"/>
      </w:r>
      <w:r w:rsidR="003B2B7E">
        <w:rPr>
          <w:noProof/>
          <w:lang w:eastAsia="nl-NL"/>
        </w:rPr>
        <w:drawing>
          <wp:anchor distT="0" distB="0" distL="114300" distR="114300" simplePos="0" relativeHeight="251673600" behindDoc="1" locked="0" layoutInCell="1" allowOverlap="1" wp14:anchorId="09B647C2" wp14:editId="6349CA51">
            <wp:simplePos x="0" y="0"/>
            <wp:positionH relativeFrom="column">
              <wp:posOffset>-4445</wp:posOffset>
            </wp:positionH>
            <wp:positionV relativeFrom="paragraph">
              <wp:posOffset>2776855</wp:posOffset>
            </wp:positionV>
            <wp:extent cx="5760000" cy="2775600"/>
            <wp:effectExtent l="19050" t="19050" r="12700" b="24765"/>
            <wp:wrapTight wrapText="bothSides">
              <wp:wrapPolygon edited="0">
                <wp:start x="-71" y="-148"/>
                <wp:lineTo x="-71" y="21644"/>
                <wp:lineTo x="21576" y="21644"/>
                <wp:lineTo x="21576" y="-148"/>
                <wp:lineTo x="-71" y="-148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756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2576" behindDoc="1" locked="0" layoutInCell="1" allowOverlap="1" wp14:anchorId="1C6F4B0A" wp14:editId="6B5FBF08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000" cy="2635200"/>
            <wp:effectExtent l="19050" t="19050" r="12700" b="13335"/>
            <wp:wrapTight wrapText="bothSides">
              <wp:wrapPolygon edited="0">
                <wp:start x="-71" y="-156"/>
                <wp:lineTo x="-71" y="21553"/>
                <wp:lineTo x="21576" y="21553"/>
                <wp:lineTo x="21576" y="-156"/>
                <wp:lineTo x="-71" y="-156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352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EFFA0" w14:textId="5FE7229D" w:rsidR="006544A9" w:rsidRDefault="00E52D74">
      <w:r>
        <w:rPr>
          <w:noProof/>
          <w:lang w:eastAsia="nl-NL"/>
        </w:rPr>
        <w:lastRenderedPageBreak/>
        <w:drawing>
          <wp:anchor distT="0" distB="0" distL="114300" distR="114300" simplePos="0" relativeHeight="251677696" behindDoc="1" locked="0" layoutInCell="1" allowOverlap="1" wp14:anchorId="61597075" wp14:editId="4DBA15A2">
            <wp:simplePos x="0" y="0"/>
            <wp:positionH relativeFrom="margin">
              <wp:align>right</wp:align>
            </wp:positionH>
            <wp:positionV relativeFrom="paragraph">
              <wp:posOffset>4850765</wp:posOffset>
            </wp:positionV>
            <wp:extent cx="2590800" cy="4011930"/>
            <wp:effectExtent l="19050" t="19050" r="19050" b="26670"/>
            <wp:wrapTight wrapText="bothSides">
              <wp:wrapPolygon edited="0">
                <wp:start x="-159" y="-103"/>
                <wp:lineTo x="-159" y="21641"/>
                <wp:lineTo x="21600" y="21641"/>
                <wp:lineTo x="21600" y="-103"/>
                <wp:lineTo x="-159" y="-103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891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7"/>
                    <a:stretch/>
                  </pic:blipFill>
                  <pic:spPr bwMode="auto">
                    <a:xfrm>
                      <a:off x="0" y="0"/>
                      <a:ext cx="2590800" cy="40119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4BB">
        <w:rPr>
          <w:noProof/>
          <w:lang w:eastAsia="nl-NL"/>
        </w:rPr>
        <w:drawing>
          <wp:anchor distT="0" distB="0" distL="114300" distR="114300" simplePos="0" relativeHeight="251676672" behindDoc="1" locked="0" layoutInCell="1" allowOverlap="1" wp14:anchorId="6527EF02" wp14:editId="3E93A7C0">
            <wp:simplePos x="0" y="0"/>
            <wp:positionH relativeFrom="margin">
              <wp:align>left</wp:align>
            </wp:positionH>
            <wp:positionV relativeFrom="paragraph">
              <wp:posOffset>4910455</wp:posOffset>
            </wp:positionV>
            <wp:extent cx="2705100" cy="3888105"/>
            <wp:effectExtent l="19050" t="19050" r="19050" b="17145"/>
            <wp:wrapTight wrapText="bothSides">
              <wp:wrapPolygon edited="0">
                <wp:start x="-152" y="-106"/>
                <wp:lineTo x="-152" y="21589"/>
                <wp:lineTo x="21600" y="21589"/>
                <wp:lineTo x="21600" y="-106"/>
                <wp:lineTo x="-152" y="-106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890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8" b="7083"/>
                    <a:stretch/>
                  </pic:blipFill>
                  <pic:spPr bwMode="auto">
                    <a:xfrm>
                      <a:off x="0" y="0"/>
                      <a:ext cx="2705100" cy="38881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4BB">
        <w:rPr>
          <w:noProof/>
          <w:lang w:eastAsia="nl-NL"/>
        </w:rPr>
        <w:drawing>
          <wp:anchor distT="0" distB="0" distL="114300" distR="114300" simplePos="0" relativeHeight="251675648" behindDoc="1" locked="0" layoutInCell="1" allowOverlap="1" wp14:anchorId="5A2F22F8" wp14:editId="166E172A">
            <wp:simplePos x="0" y="0"/>
            <wp:positionH relativeFrom="column">
              <wp:posOffset>3157855</wp:posOffset>
            </wp:positionH>
            <wp:positionV relativeFrom="paragraph">
              <wp:posOffset>19050</wp:posOffset>
            </wp:positionV>
            <wp:extent cx="2727960" cy="4286250"/>
            <wp:effectExtent l="19050" t="19050" r="15240" b="19050"/>
            <wp:wrapTight wrapText="bothSides">
              <wp:wrapPolygon edited="0">
                <wp:start x="-151" y="-96"/>
                <wp:lineTo x="-151" y="21600"/>
                <wp:lineTo x="21570" y="21600"/>
                <wp:lineTo x="21570" y="-96"/>
                <wp:lineTo x="-151" y="-96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889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7"/>
                    <a:stretch/>
                  </pic:blipFill>
                  <pic:spPr bwMode="auto">
                    <a:xfrm>
                      <a:off x="0" y="0"/>
                      <a:ext cx="2727960" cy="4286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4BB">
        <w:rPr>
          <w:noProof/>
          <w:lang w:eastAsia="nl-NL"/>
        </w:rPr>
        <w:drawing>
          <wp:anchor distT="0" distB="0" distL="114300" distR="114300" simplePos="0" relativeHeight="251674624" behindDoc="1" locked="0" layoutInCell="1" allowOverlap="1" wp14:anchorId="78517C89" wp14:editId="72EF556D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724150" cy="4316095"/>
            <wp:effectExtent l="19050" t="19050" r="19050" b="27305"/>
            <wp:wrapTight wrapText="bothSides">
              <wp:wrapPolygon edited="0">
                <wp:start x="-151" y="-95"/>
                <wp:lineTo x="-151" y="21641"/>
                <wp:lineTo x="21600" y="21641"/>
                <wp:lineTo x="21600" y="-95"/>
                <wp:lineTo x="-151" y="-95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888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1"/>
                    <a:stretch/>
                  </pic:blipFill>
                  <pic:spPr bwMode="auto">
                    <a:xfrm>
                      <a:off x="0" y="0"/>
                      <a:ext cx="2724150" cy="43160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4A9">
        <w:br w:type="page"/>
      </w:r>
    </w:p>
    <w:p w14:paraId="182803B7" w14:textId="634B5C6B" w:rsidR="00776D49" w:rsidRDefault="005D0CE2">
      <w:r>
        <w:rPr>
          <w:noProof/>
          <w:lang w:eastAsia="nl-NL"/>
        </w:rPr>
        <w:lastRenderedPageBreak/>
        <w:drawing>
          <wp:anchor distT="0" distB="0" distL="114300" distR="114300" simplePos="0" relativeHeight="251678720" behindDoc="1" locked="0" layoutInCell="1" allowOverlap="1" wp14:anchorId="5BB6D5F4" wp14:editId="5D256E1B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2705100" cy="4234180"/>
            <wp:effectExtent l="19050" t="19050" r="19050" b="13970"/>
            <wp:wrapTight wrapText="bothSides">
              <wp:wrapPolygon edited="0">
                <wp:start x="-152" y="-97"/>
                <wp:lineTo x="-152" y="21574"/>
                <wp:lineTo x="21600" y="21574"/>
                <wp:lineTo x="21600" y="-97"/>
                <wp:lineTo x="-152" y="-97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892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9"/>
                    <a:stretch/>
                  </pic:blipFill>
                  <pic:spPr bwMode="auto">
                    <a:xfrm>
                      <a:off x="0" y="0"/>
                      <a:ext cx="2705100" cy="42341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9744" behindDoc="1" locked="0" layoutInCell="1" allowOverlap="1" wp14:anchorId="77D431B8" wp14:editId="281D09EE">
            <wp:simplePos x="0" y="0"/>
            <wp:positionH relativeFrom="margin">
              <wp:posOffset>-152400</wp:posOffset>
            </wp:positionH>
            <wp:positionV relativeFrom="paragraph">
              <wp:posOffset>128905</wp:posOffset>
            </wp:positionV>
            <wp:extent cx="2715895" cy="4210050"/>
            <wp:effectExtent l="19050" t="19050" r="27305" b="19050"/>
            <wp:wrapTight wrapText="bothSides">
              <wp:wrapPolygon edited="0">
                <wp:start x="-152" y="-98"/>
                <wp:lineTo x="-152" y="21600"/>
                <wp:lineTo x="21666" y="21600"/>
                <wp:lineTo x="21666" y="-98"/>
                <wp:lineTo x="-152" y="-98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893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1"/>
                    <a:stretch/>
                  </pic:blipFill>
                  <pic:spPr bwMode="auto">
                    <a:xfrm>
                      <a:off x="0" y="0"/>
                      <a:ext cx="2715895" cy="4210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E2C9A" w14:textId="6121A888" w:rsidR="00776D49" w:rsidRDefault="00776D49"/>
    <w:p w14:paraId="481EFD3D" w14:textId="3EC53641" w:rsidR="00776D49" w:rsidRDefault="00776D49"/>
    <w:p w14:paraId="2938EA1B" w14:textId="5777C61A" w:rsidR="00112B78" w:rsidRDefault="00112B78">
      <w:r>
        <w:br w:type="page"/>
      </w:r>
    </w:p>
    <w:p w14:paraId="4DCAC2E7" w14:textId="74B6C374" w:rsidR="00112B78" w:rsidRDefault="00112B78">
      <w:r>
        <w:rPr>
          <w:noProof/>
          <w:lang w:eastAsia="nl-NL"/>
        </w:rPr>
        <w:lastRenderedPageBreak/>
        <w:drawing>
          <wp:anchor distT="0" distB="0" distL="114300" distR="114300" simplePos="0" relativeHeight="251680768" behindDoc="1" locked="0" layoutInCell="1" allowOverlap="1" wp14:anchorId="1FE1EBE0" wp14:editId="053622DB">
            <wp:simplePos x="0" y="0"/>
            <wp:positionH relativeFrom="column">
              <wp:posOffset>14605</wp:posOffset>
            </wp:positionH>
            <wp:positionV relativeFrom="paragraph">
              <wp:posOffset>19050</wp:posOffset>
            </wp:positionV>
            <wp:extent cx="5760000" cy="5497200"/>
            <wp:effectExtent l="19050" t="19050" r="12700" b="27305"/>
            <wp:wrapTight wrapText="bothSides">
              <wp:wrapPolygon edited="0">
                <wp:start x="-71" y="-75"/>
                <wp:lineTo x="-71" y="21632"/>
                <wp:lineTo x="21576" y="21632"/>
                <wp:lineTo x="21576" y="-75"/>
                <wp:lineTo x="-71" y="-75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49720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AD4AD46" w14:textId="69E55892" w:rsidR="00112B78" w:rsidRDefault="00E61A52">
      <w:r>
        <w:rPr>
          <w:noProof/>
          <w:lang w:eastAsia="nl-NL"/>
        </w:rPr>
        <w:lastRenderedPageBreak/>
        <w:drawing>
          <wp:anchor distT="0" distB="0" distL="114300" distR="114300" simplePos="0" relativeHeight="251681792" behindDoc="1" locked="0" layoutInCell="1" allowOverlap="1" wp14:anchorId="64CFF8AC" wp14:editId="3FEC26EB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000" cy="5410800"/>
            <wp:effectExtent l="19050" t="19050" r="12700" b="19050"/>
            <wp:wrapTight wrapText="bothSides">
              <wp:wrapPolygon edited="0">
                <wp:start x="-71" y="-76"/>
                <wp:lineTo x="-71" y="21600"/>
                <wp:lineTo x="21576" y="21600"/>
                <wp:lineTo x="21576" y="-76"/>
                <wp:lineTo x="-71" y="-76"/>
              </wp:wrapPolygon>
            </wp:wrapTight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41080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B78">
        <w:br w:type="page"/>
      </w:r>
    </w:p>
    <w:p w14:paraId="7A17EA78" w14:textId="235CF4F4" w:rsidR="00112B78" w:rsidRDefault="00CB52E1">
      <w:r>
        <w:rPr>
          <w:noProof/>
          <w:lang w:eastAsia="nl-NL"/>
        </w:rPr>
        <w:lastRenderedPageBreak/>
        <w:drawing>
          <wp:anchor distT="0" distB="0" distL="114300" distR="114300" simplePos="0" relativeHeight="251682816" behindDoc="1" locked="0" layoutInCell="1" allowOverlap="1" wp14:anchorId="101AEE53" wp14:editId="1A8F136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000" cy="4500000"/>
            <wp:effectExtent l="19050" t="19050" r="12700" b="15240"/>
            <wp:wrapTight wrapText="bothSides">
              <wp:wrapPolygon edited="0">
                <wp:start x="-71" y="-91"/>
                <wp:lineTo x="-71" y="21582"/>
                <wp:lineTo x="21576" y="21582"/>
                <wp:lineTo x="21576" y="-91"/>
                <wp:lineTo x="-71" y="-91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50000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B78">
        <w:br w:type="page"/>
      </w:r>
    </w:p>
    <w:p w14:paraId="28F7BC1F" w14:textId="6EA958E0" w:rsidR="00776D49" w:rsidRDefault="00AE02A7">
      <w:r>
        <w:rPr>
          <w:noProof/>
          <w:lang w:eastAsia="nl-NL"/>
        </w:rPr>
        <w:lastRenderedPageBreak/>
        <w:drawing>
          <wp:anchor distT="0" distB="0" distL="114300" distR="114300" simplePos="0" relativeHeight="251683840" behindDoc="1" locked="0" layoutInCell="1" allowOverlap="1" wp14:anchorId="40F11EF6" wp14:editId="6CD06DDE">
            <wp:simplePos x="0" y="0"/>
            <wp:positionH relativeFrom="column">
              <wp:posOffset>-23495</wp:posOffset>
            </wp:positionH>
            <wp:positionV relativeFrom="paragraph">
              <wp:posOffset>90805</wp:posOffset>
            </wp:positionV>
            <wp:extent cx="5760000" cy="6076800"/>
            <wp:effectExtent l="19050" t="19050" r="12700" b="19685"/>
            <wp:wrapTight wrapText="bothSides">
              <wp:wrapPolygon edited="0">
                <wp:start x="-71" y="-68"/>
                <wp:lineTo x="-71" y="21602"/>
                <wp:lineTo x="21576" y="21602"/>
                <wp:lineTo x="21576" y="-68"/>
                <wp:lineTo x="-71" y="-68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07680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EE644" w14:textId="10511B8D" w:rsidR="00776D49" w:rsidRDefault="00776D49"/>
    <w:p w14:paraId="120C73BE" w14:textId="3C415E0E" w:rsidR="00776D49" w:rsidRDefault="00776D49"/>
    <w:p w14:paraId="3CB53FC4" w14:textId="55DBDC90" w:rsidR="00CB52E1" w:rsidRDefault="00CB52E1">
      <w:r>
        <w:br w:type="page"/>
      </w:r>
    </w:p>
    <w:p w14:paraId="2809ECE1" w14:textId="38D342AF" w:rsidR="00F7278B" w:rsidRPr="00A82C5B" w:rsidRDefault="00487283" w:rsidP="00A82C5B">
      <w:r>
        <w:rPr>
          <w:noProof/>
          <w:lang w:eastAsia="nl-NL"/>
        </w:rPr>
        <w:lastRenderedPageBreak/>
        <w:drawing>
          <wp:anchor distT="0" distB="0" distL="114300" distR="114300" simplePos="0" relativeHeight="251684864" behindDoc="1" locked="0" layoutInCell="1" allowOverlap="1" wp14:anchorId="3441551D" wp14:editId="18D7A07A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000" cy="4611600"/>
            <wp:effectExtent l="19050" t="19050" r="12700" b="17780"/>
            <wp:wrapTight wrapText="bothSides">
              <wp:wrapPolygon edited="0">
                <wp:start x="-71" y="-89"/>
                <wp:lineTo x="-71" y="21594"/>
                <wp:lineTo x="21576" y="21594"/>
                <wp:lineTo x="21576" y="-89"/>
                <wp:lineTo x="-71" y="-89"/>
              </wp:wrapPolygon>
            </wp:wrapTight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1160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F7278B" w:rsidRPr="00A82C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95"/>
    <w:rsid w:val="000636B7"/>
    <w:rsid w:val="00112B78"/>
    <w:rsid w:val="00117EDE"/>
    <w:rsid w:val="001C2DF8"/>
    <w:rsid w:val="003B2B7E"/>
    <w:rsid w:val="00487283"/>
    <w:rsid w:val="00493744"/>
    <w:rsid w:val="004A4103"/>
    <w:rsid w:val="0050631C"/>
    <w:rsid w:val="0051157A"/>
    <w:rsid w:val="005D0CE2"/>
    <w:rsid w:val="006544A9"/>
    <w:rsid w:val="00680AC2"/>
    <w:rsid w:val="007134BB"/>
    <w:rsid w:val="0073474C"/>
    <w:rsid w:val="007368A5"/>
    <w:rsid w:val="007530B4"/>
    <w:rsid w:val="00776D49"/>
    <w:rsid w:val="007E16CC"/>
    <w:rsid w:val="008506D5"/>
    <w:rsid w:val="0095351E"/>
    <w:rsid w:val="00A23CBD"/>
    <w:rsid w:val="00A727CC"/>
    <w:rsid w:val="00A82C5B"/>
    <w:rsid w:val="00A95962"/>
    <w:rsid w:val="00AE02A7"/>
    <w:rsid w:val="00B50795"/>
    <w:rsid w:val="00B62939"/>
    <w:rsid w:val="00BE24D4"/>
    <w:rsid w:val="00CB52E1"/>
    <w:rsid w:val="00E52D74"/>
    <w:rsid w:val="00E61A52"/>
    <w:rsid w:val="00F3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6F3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45027f7a-83d9-4c61-b227-67febdd2feed">
      <Terms xmlns="http://schemas.microsoft.com/office/infopath/2007/PartnerControls"/>
    </TaxKeywordTaxHTField>
    <_dlc_DocId xmlns="45027f7a-83d9-4c61-b227-67febdd2feed">VNET-160-14598</_dlc_DocId>
    <_dlc_DocIdUrl xmlns="45027f7a-83d9-4c61-b227-67febdd2feed">
      <Url>http://vnet3.vnet.local/Werkgroepen/BVbrandveiligleven/_layouts/DocIdRedir.aspx?ID=VNET-160-14598</Url>
      <Description>VNET-160-14598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RW blanco zonder achtergrond" ma:contentTypeID="0x010100A7629F984D0D4213906D26AE5082A5A7009727B92B2375492A88E33360446A749400E09A8249BD3B4D0A9B326542153AB580001D6198337C390C4D9B7F254712F5C952" ma:contentTypeVersion="12" ma:contentTypeDescription="" ma:contentTypeScope="" ma:versionID="daa10cdb8f3fa1b5109648be59caf96a">
  <xsd:schema xmlns:xsd="http://www.w3.org/2001/XMLSchema" xmlns:xs="http://www.w3.org/2001/XMLSchema" xmlns:p="http://schemas.microsoft.com/office/2006/metadata/properties" xmlns:ns2="45027f7a-83d9-4c61-b227-67febdd2feed" targetNamespace="http://schemas.microsoft.com/office/2006/metadata/properties" ma:root="true" ma:fieldsID="847c912a1eaff3bbbab8bf5ee9a39d58" ns2:_="">
    <xsd:import namespace="45027f7a-83d9-4c61-b227-67febdd2fee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27f7a-83d9-4c61-b227-67febdd2fee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KeywordTaxHTField" ma:index="11" nillable="true" ma:taxonomy="true" ma:internalName="TaxKeywordTaxHTField" ma:taxonomyFieldName="TaxKeyword" ma:displayName="Ondernemingstrefwoorden" ma:fieldId="{23f27201-bee3-471e-b2e7-b64fd8b7ca38}" ma:taxonomyMulti="true" ma:sspId="7d35b7de-facc-4897-8160-15e74cc205a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B9E26-A016-448F-99DC-6733C0D86886}">
  <ds:schemaRefs>
    <ds:schemaRef ds:uri="http://schemas.microsoft.com/office/2006/metadata/properties"/>
    <ds:schemaRef ds:uri="http://schemas.microsoft.com/office/infopath/2007/PartnerControls"/>
    <ds:schemaRef ds:uri="45027f7a-83d9-4c61-b227-67febdd2feed"/>
  </ds:schemaRefs>
</ds:datastoreItem>
</file>

<file path=customXml/itemProps2.xml><?xml version="1.0" encoding="utf-8"?>
<ds:datastoreItem xmlns:ds="http://schemas.openxmlformats.org/officeDocument/2006/customXml" ds:itemID="{A8B3948A-8E6B-4769-AE47-24839DE125B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1160AFA-1131-40A0-AB86-5EAB1328BC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3937A0-73E3-44BD-BAA4-E6506EF81D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27f7a-83d9-4c61-b227-67febdd2fe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CF1609EB.dotm</Template>
  <TotalTime>1</TotalTime>
  <Pages>12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Franke,Wendy</dc:creator>
  <cp:keywords/>
  <dc:description/>
  <cp:lastModifiedBy>Koop, Annemarie</cp:lastModifiedBy>
  <cp:revision>3</cp:revision>
  <dcterms:created xsi:type="dcterms:W3CDTF">2017-12-04T15:35:00Z</dcterms:created>
  <dcterms:modified xsi:type="dcterms:W3CDTF">2018-01-30T10:02:00Z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0x010100A7629F984D0D4213906D26AE5082A5A7009727B92B2375492A88E33360446A749400E09A8249BD3B4D0A9B326542153AB580001D6198337C390C4D9B7F254712F5C952</vt:lpwstr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_dlc_DocIdItemGuid">
    <vt:lpwstr>230cb715-4789-440a-9098-ab205baf4072</vt:lpwstr>
  </property>
</Properties>
</file>